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6AFDF" w14:textId="4B64D0A0" w:rsidR="000E02F7" w:rsidRDefault="00000000">
      <w:r>
        <w:rPr>
          <w:rFonts w:ascii="Times New Roman" w:hAnsi="Times New Roman"/>
          <w:color w:val="auto"/>
          <w:kern w:val="0"/>
          <w:sz w:val="24"/>
          <w:szCs w:val="24"/>
          <w:lang w:eastAsia="fr-BE"/>
        </w:rPr>
        <w:pict w14:anchorId="4B4EBC3A"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2057" type="#_x0000_t59" style="position:absolute;margin-left:399pt;margin-top:17.85pt;width:105.4pt;height:89.4pt;z-index:251662336;v-text-anchor:middle" fillcolor="yellow" strokecolor="black [3213]" strokeweight="2pt">
            <v:shadow on="t" type="perspective" color="#825c00 [1605]" opacity=".5" offset="1pt" offset2="-1pt"/>
            <v:textbox style="mso-next-textbox:#_x0000_s2057" inset=",2.3mm,,2.3mm">
              <w:txbxContent>
                <w:p w14:paraId="1147A73B" w14:textId="45CA7FF3" w:rsidR="00E01B6E" w:rsidRPr="000A1B3B" w:rsidRDefault="00E01B6E" w:rsidP="009560E1">
                  <w:pPr>
                    <w:jc w:val="center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0A1B3B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32"/>
                      <w:szCs w:val="32"/>
                    </w:rPr>
                    <w:t>1</w:t>
                  </w:r>
                  <w:r w:rsidR="00BD7193" w:rsidRPr="000A1B3B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32"/>
                      <w:szCs w:val="32"/>
                    </w:rPr>
                    <w:t>6</w:t>
                  </w:r>
                  <w:r w:rsidR="00816E6D" w:rsidRPr="000A1B3B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32"/>
                      <w:szCs w:val="32"/>
                    </w:rPr>
                    <w:t>€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auto"/>
          <w:kern w:val="0"/>
          <w:sz w:val="24"/>
          <w:szCs w:val="24"/>
          <w:lang w:eastAsia="fr-BE"/>
        </w:rPr>
        <w:pict w14:anchorId="0BB6AFE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0;margin-top:0;width:467.85pt;height:775.85pt;z-index:251661312;visibility:visible;mso-wrap-distance-left:2.88pt;mso-wrap-distance-top:2.88pt;mso-wrap-distance-right:2.88pt;mso-wrap-distance-bottom:2.88pt;mso-position-horizontal:center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" o:allowincell="f" filled="f" stroked="f" strokecolor="black [0]" insetpen="t">
            <v:textbox style="mso-next-textbox:#Text Box 2" inset="36pt,36pt,36pt,36pt">
              <w:txbxContent>
                <w:p w14:paraId="765DB60B" w14:textId="77777777" w:rsidR="003D5544" w:rsidRPr="00071AB3" w:rsidRDefault="003D5544" w:rsidP="00494036">
                  <w:pPr>
                    <w:rPr>
                      <w:rFonts w:ascii="Algerian" w:hAnsi="Algerian" w:cs="Arial"/>
                      <w:b/>
                      <w:color w:val="C00000"/>
                      <w:sz w:val="36"/>
                      <w:szCs w:val="36"/>
                    </w:rPr>
                  </w:pPr>
                </w:p>
                <w:p w14:paraId="72995E7E" w14:textId="11ABA208" w:rsidR="0056041A" w:rsidRPr="00071AB3" w:rsidRDefault="001377E1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</w:pPr>
                  <w:r w:rsidRPr="00071AB3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 xml:space="preserve">Dimanche </w:t>
                  </w:r>
                  <w:r w:rsidR="005D28DA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04</w:t>
                  </w:r>
                  <w:r w:rsidR="00C153A3" w:rsidRPr="00071AB3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/</w:t>
                  </w:r>
                  <w:r w:rsidR="000710CB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0</w:t>
                  </w:r>
                  <w:r w:rsidR="005D28DA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5</w:t>
                  </w:r>
                  <w:r w:rsidR="004243FB" w:rsidRPr="00071AB3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/202</w:t>
                  </w:r>
                  <w:r w:rsidR="000710CB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5</w:t>
                  </w:r>
                  <w:r w:rsidR="004243FB" w:rsidRPr="00071AB3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 xml:space="preserve"> </w:t>
                  </w:r>
                </w:p>
                <w:p w14:paraId="279705B8" w14:textId="77777777" w:rsidR="00494036" w:rsidRPr="00071AB3" w:rsidRDefault="00494036" w:rsidP="00502F0E">
                  <w:pPr>
                    <w:tabs>
                      <w:tab w:val="left" w:pos="6946"/>
                    </w:tabs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</w:pPr>
                </w:p>
                <w:p w14:paraId="3B8067C5" w14:textId="77777777" w:rsidR="004C759C" w:rsidRPr="00071AB3" w:rsidRDefault="004C759C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</w:pPr>
                </w:p>
                <w:p w14:paraId="6D62FC69" w14:textId="77777777" w:rsidR="00AC4C1B" w:rsidRPr="00071AB3" w:rsidRDefault="00AC4C1B" w:rsidP="00CC4DA4">
                  <w:pPr>
                    <w:jc w:val="center"/>
                    <w:rPr>
                      <w:rFonts w:ascii="Cooper Black" w:hAnsi="Cooper Black"/>
                      <w:color w:val="E26508"/>
                      <w:sz w:val="36"/>
                      <w:szCs w:val="36"/>
                    </w:rPr>
                  </w:pPr>
                </w:p>
                <w:p w14:paraId="268A5C9E" w14:textId="708F133A" w:rsidR="00060976" w:rsidRPr="00071AB3" w:rsidRDefault="00CC4DA4" w:rsidP="007F49A0">
                  <w:pPr>
                    <w:jc w:val="center"/>
                    <w:rPr>
                      <w:rFonts w:ascii="Cooper Black" w:hAnsi="Cooper Black"/>
                      <w:color w:val="E26508"/>
                      <w:sz w:val="36"/>
                      <w:szCs w:val="36"/>
                    </w:rPr>
                  </w:pPr>
                  <w:r w:rsidRPr="00071AB3">
                    <w:rPr>
                      <w:rFonts w:ascii="Cooper Black" w:hAnsi="Cooper Black"/>
                      <w:color w:val="E26508"/>
                      <w:sz w:val="36"/>
                      <w:szCs w:val="36"/>
                    </w:rPr>
                    <w:t>Apéritif +Mise en bouche</w:t>
                  </w:r>
                  <w:bookmarkStart w:id="0" w:name="_Hlk155779280"/>
                </w:p>
                <w:p w14:paraId="0B713A92" w14:textId="77777777" w:rsidR="00060976" w:rsidRPr="00071AB3" w:rsidRDefault="00060976" w:rsidP="00060976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r w:rsidRPr="00071AB3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071AB3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071AB3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p w14:paraId="7E3C4170" w14:textId="62AA677F" w:rsidR="007D6887" w:rsidRPr="00071AB3" w:rsidRDefault="007D6887" w:rsidP="00060976">
                  <w:pPr>
                    <w:jc w:val="center"/>
                    <w:rPr>
                      <w:rFonts w:ascii="Cooper Black" w:hAnsi="Cooper Black"/>
                      <w:color w:val="E26500"/>
                      <w:sz w:val="36"/>
                      <w:szCs w:val="36"/>
                    </w:rPr>
                  </w:pPr>
                  <w:r w:rsidRPr="00071AB3">
                    <w:rPr>
                      <w:rFonts w:ascii="Cooper Black" w:hAnsi="Cooper Black"/>
                      <w:color w:val="E26500"/>
                      <w:sz w:val="36"/>
                      <w:szCs w:val="36"/>
                    </w:rPr>
                    <w:t>Entrée</w:t>
                  </w:r>
                </w:p>
                <w:p w14:paraId="0D818244" w14:textId="4569DFC5" w:rsidR="00CA3659" w:rsidRPr="00376B1C" w:rsidRDefault="003F7742" w:rsidP="00CA3659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Jambon de parme</w:t>
                  </w:r>
                  <w:r w:rsidR="0086287F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/melon</w:t>
                  </w:r>
                </w:p>
                <w:bookmarkEnd w:id="0"/>
                <w:p w14:paraId="0BB6AFED" w14:textId="1196E736" w:rsidR="004243FB" w:rsidRPr="002B43F5" w:rsidRDefault="004243FB" w:rsidP="00CA3659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</w:rPr>
                  </w:pPr>
                  <w:r w:rsidRPr="002B43F5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</w:rPr>
                    <w:t>Plat</w:t>
                  </w:r>
                  <w:r w:rsidR="0048668B" w:rsidRPr="002B43F5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</w:rPr>
                    <w:t>:</w:t>
                  </w:r>
                </w:p>
                <w:p w14:paraId="35856E1E" w14:textId="5A2ADA9B" w:rsidR="005A33C0" w:rsidRPr="002832FD" w:rsidRDefault="0086287F" w:rsidP="005A33C0">
                  <w:pPr>
                    <w:jc w:val="center"/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</w:rPr>
                  </w:pPr>
                  <w:r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</w:rPr>
                    <w:t xml:space="preserve">Rôtis </w:t>
                  </w:r>
                  <w:r w:rsidR="00B00B28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</w:rPr>
                    <w:t>ardennais</w:t>
                  </w:r>
                  <w:r w:rsidR="003D3D0D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</w:rPr>
                    <w:t xml:space="preserve">, </w:t>
                  </w:r>
                  <w:r w:rsidR="00B00B28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</w:rPr>
                    <w:t>sauce archiduc</w:t>
                  </w:r>
                  <w:r w:rsidR="003D3D0D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</w:rPr>
                    <w:t xml:space="preserve">, </w:t>
                  </w:r>
                  <w:r w:rsidR="003D3A33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</w:rPr>
                    <w:t xml:space="preserve">croquettes, </w:t>
                  </w:r>
                  <w:r w:rsidR="003D3D0D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</w:rPr>
                    <w:t>salade</w:t>
                  </w:r>
                </w:p>
                <w:p w14:paraId="63C2527D" w14:textId="77777777" w:rsidR="00D8658F" w:rsidRPr="00071AB3" w:rsidRDefault="00D8658F" w:rsidP="00D8658F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r w:rsidRPr="00071AB3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071AB3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071AB3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p w14:paraId="3018FEF9" w14:textId="17290DAF" w:rsidR="004E6F71" w:rsidRPr="00071AB3" w:rsidRDefault="004243FB" w:rsidP="00CE088A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</w:rPr>
                  </w:pPr>
                  <w:r w:rsidRPr="00071AB3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</w:rPr>
                    <w:t>Dessert</w:t>
                  </w:r>
                  <w:r w:rsidR="0048668B" w:rsidRPr="00071AB3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</w:rPr>
                    <w:t> :</w:t>
                  </w:r>
                </w:p>
                <w:p w14:paraId="0BB6AFF1" w14:textId="4204DA25" w:rsidR="000C1C8A" w:rsidRPr="00071AB3" w:rsidRDefault="003D3A33" w:rsidP="003D5544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 xml:space="preserve">Glace </w:t>
                  </w:r>
                  <w:r w:rsidR="00F6506A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au mascarpone avec son coulis de fr</w:t>
                  </w:r>
                  <w:r w:rsidR="007F699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amboise</w:t>
                  </w:r>
                </w:p>
                <w:p w14:paraId="7195B4C3" w14:textId="77777777" w:rsidR="004C759C" w:rsidRPr="00071AB3" w:rsidRDefault="004C759C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</w:rPr>
                  </w:pPr>
                </w:p>
                <w:p w14:paraId="75030574" w14:textId="77777777" w:rsidR="001A08F8" w:rsidRPr="00071AB3" w:rsidRDefault="001A08F8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</w:rPr>
                  </w:pPr>
                </w:p>
                <w:p w14:paraId="0998533F" w14:textId="77777777" w:rsidR="00654CDB" w:rsidRDefault="00654CDB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  <w:p w14:paraId="0BB6AFF2" w14:textId="1338EAE7" w:rsidR="00775653" w:rsidRPr="00071AB3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071AB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Réservation souhaitée : téléphone 071/418 164 - 071/ 486 747</w:t>
                  </w:r>
                </w:p>
                <w:p w14:paraId="0BB6AFF3" w14:textId="77777777" w:rsidR="00775653" w:rsidRPr="00071AB3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071AB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Mail : </w:t>
                  </w:r>
                  <w:bookmarkStart w:id="1" w:name="_Hlk5005009"/>
                  <w:r w:rsidR="003E21D6" w:rsidRPr="00071AB3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fldChar w:fldCharType="begin"/>
                  </w:r>
                  <w:r w:rsidR="0092295B" w:rsidRPr="00071AB3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instrText xml:space="preserve"> HYPERLINK "mailto:buffetdelagare@faimetfroid.be" </w:instrText>
                  </w:r>
                  <w:r w:rsidR="003E21D6" w:rsidRPr="00071AB3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r>
                  <w:r w:rsidR="003E21D6" w:rsidRPr="00071AB3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fldChar w:fldCharType="separate"/>
                  </w:r>
                  <w:r w:rsidR="0092295B" w:rsidRPr="00071AB3">
                    <w:rPr>
                      <w:rStyle w:val="Lienhypertexte"/>
                      <w:rFonts w:ascii="Arial" w:hAnsi="Arial" w:cs="Arial"/>
                      <w:color w:val="0070C0"/>
                      <w:sz w:val="18"/>
                      <w:szCs w:val="18"/>
                    </w:rPr>
                    <w:t>buffetdelagare@faimetfroid.be</w:t>
                  </w:r>
                  <w:r w:rsidR="003E21D6" w:rsidRPr="00071AB3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fldChar w:fldCharType="end"/>
                  </w:r>
                  <w:r w:rsidR="0092295B" w:rsidRPr="00071AB3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   </w:t>
                  </w:r>
                  <w:hyperlink r:id="rId8" w:history="1">
                    <w:r w:rsidR="0092295B" w:rsidRPr="00071AB3">
                      <w:rPr>
                        <w:rStyle w:val="Lienhypertexte"/>
                        <w:rFonts w:ascii="Arial" w:hAnsi="Arial" w:cs="Arial"/>
                        <w:color w:val="0070C0"/>
                        <w:sz w:val="18"/>
                        <w:szCs w:val="18"/>
                      </w:rPr>
                      <w:t>secretariat.nk@faimetfroid.be</w:t>
                    </w:r>
                  </w:hyperlink>
                  <w:r w:rsidR="0092295B" w:rsidRPr="00071AB3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bookmarkEnd w:id="1"/>
                </w:p>
                <w:p w14:paraId="0BB6AFF4" w14:textId="77777777" w:rsidR="00775653" w:rsidRPr="00071AB3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  <w:p w14:paraId="0BB6AFF5" w14:textId="7CBBAB97" w:rsidR="006670BD" w:rsidRPr="00071AB3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071AB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Plat du jour tous les jours de la semaine de 11h30 à 14h30 </w:t>
                  </w:r>
                  <w:r w:rsidR="0092295B" w:rsidRPr="00071AB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sauf mercredi</w:t>
                  </w:r>
                  <w:r w:rsidR="006670BD" w:rsidRPr="00071AB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, </w:t>
                  </w:r>
                  <w:r w:rsidR="006C5AC8" w:rsidRPr="00071AB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vendredi et</w:t>
                  </w:r>
                  <w:r w:rsidRPr="00071AB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 w:rsidR="006670BD" w:rsidRPr="00071AB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dimanche.</w:t>
                  </w:r>
                </w:p>
                <w:p w14:paraId="0BB6AFF6" w14:textId="6B5064A0" w:rsidR="00775653" w:rsidRPr="00071AB3" w:rsidRDefault="0092295B" w:rsidP="00340769">
                  <w:pPr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</w:rPr>
                  </w:pPr>
                  <w:r w:rsidRPr="00071AB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Au prix</w:t>
                  </w:r>
                  <w:r w:rsidR="00775653" w:rsidRPr="00071AB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de    </w:t>
                  </w:r>
                  <w:r w:rsidR="00FE47CB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</w:rPr>
                    <w:t>9</w:t>
                  </w:r>
                  <w:r w:rsidR="00775653" w:rsidRPr="00071AB3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</w:rPr>
                    <w:t>,00€</w:t>
                  </w:r>
                </w:p>
                <w:p w14:paraId="0BB6AFFA" w14:textId="664E5C0D" w:rsidR="00775653" w:rsidRPr="00071AB3" w:rsidRDefault="00775653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071AB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Restauration à but social et ouvert à tous, votre participation nous aide à les aider</w:t>
                  </w:r>
                </w:p>
                <w:p w14:paraId="36C1518E" w14:textId="6A7501BB" w:rsidR="00933856" w:rsidRPr="00071AB3" w:rsidRDefault="0065304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</w:rPr>
                  </w:pPr>
                  <w:r w:rsidRPr="00071AB3">
                    <w:rPr>
                      <w:noProof/>
                      <w:sz w:val="36"/>
                      <w:szCs w:val="36"/>
                      <w:lang w:eastAsia="fr-BE"/>
                    </w:rPr>
                    <w:drawing>
                      <wp:inline distT="0" distB="0" distL="0" distR="0" wp14:anchorId="1ADD4F73" wp14:editId="72B61E72">
                        <wp:extent cx="1904245" cy="530225"/>
                        <wp:effectExtent l="0" t="0" r="0" b="0"/>
                        <wp:docPr id="1329975186" name="Image 1329975186" descr="Une image contenant texte, Police, logo, graphism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0529463" name="Image 1290529463" descr="Une image contenant texte, Police, logo, graphisme&#10;&#10;Description générée automatiquement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094" cy="531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B6AFFB" w14:textId="7B274301" w:rsidR="00775653" w:rsidRPr="00071AB3" w:rsidRDefault="00775653" w:rsidP="00CF3BB9">
                  <w:pPr>
                    <w:rPr>
                      <w:rFonts w:ascii="Algerian" w:hAnsi="Algerian"/>
                    </w:rPr>
                  </w:pPr>
                </w:p>
              </w:txbxContent>
            </v:textbox>
            <w10:wrap anchorx="page" anchory="page"/>
          </v:shape>
        </w:pict>
      </w:r>
      <w:r w:rsidR="000F6094" w:rsidRPr="00071AB3">
        <w:rPr>
          <w:rFonts w:ascii="Times New Roman" w:hAnsi="Times New Roman"/>
          <w:noProof/>
          <w:color w:val="auto"/>
          <w:kern w:val="0"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0" allowOverlap="1" wp14:anchorId="0BB6AFE0" wp14:editId="32F64C9A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43825" cy="10201275"/>
            <wp:effectExtent l="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02F7" w:rsidSect="004823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D6EF9" w14:textId="77777777" w:rsidR="00781ABC" w:rsidRPr="00071AB3" w:rsidRDefault="00781ABC" w:rsidP="00770952">
      <w:pPr>
        <w:spacing w:after="0" w:line="240" w:lineRule="auto"/>
      </w:pPr>
      <w:r w:rsidRPr="00071AB3">
        <w:separator/>
      </w:r>
    </w:p>
  </w:endnote>
  <w:endnote w:type="continuationSeparator" w:id="0">
    <w:p w14:paraId="2844127F" w14:textId="77777777" w:rsidR="00781ABC" w:rsidRPr="00071AB3" w:rsidRDefault="00781ABC" w:rsidP="00770952">
      <w:pPr>
        <w:spacing w:after="0" w:line="240" w:lineRule="auto"/>
      </w:pPr>
      <w:r w:rsidRPr="00071AB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D4464" w14:textId="77777777" w:rsidR="00781ABC" w:rsidRPr="00071AB3" w:rsidRDefault="00781ABC" w:rsidP="00770952">
      <w:pPr>
        <w:spacing w:after="0" w:line="240" w:lineRule="auto"/>
      </w:pPr>
      <w:r w:rsidRPr="00071AB3">
        <w:separator/>
      </w:r>
    </w:p>
  </w:footnote>
  <w:footnote w:type="continuationSeparator" w:id="0">
    <w:p w14:paraId="4CAE35A5" w14:textId="77777777" w:rsidR="00781ABC" w:rsidRPr="00071AB3" w:rsidRDefault="00781ABC" w:rsidP="00770952">
      <w:pPr>
        <w:spacing w:after="0" w:line="240" w:lineRule="auto"/>
      </w:pPr>
      <w:r w:rsidRPr="00071AB3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FC1"/>
    <w:rsid w:val="00000EA1"/>
    <w:rsid w:val="00004B72"/>
    <w:rsid w:val="000071ED"/>
    <w:rsid w:val="00007514"/>
    <w:rsid w:val="00007632"/>
    <w:rsid w:val="00007B30"/>
    <w:rsid w:val="00010B5A"/>
    <w:rsid w:val="00011E64"/>
    <w:rsid w:val="00011EDF"/>
    <w:rsid w:val="000124E1"/>
    <w:rsid w:val="000131CC"/>
    <w:rsid w:val="000135FC"/>
    <w:rsid w:val="00015887"/>
    <w:rsid w:val="000167DA"/>
    <w:rsid w:val="000202DC"/>
    <w:rsid w:val="00020A53"/>
    <w:rsid w:val="00023551"/>
    <w:rsid w:val="00023A2A"/>
    <w:rsid w:val="00023AA1"/>
    <w:rsid w:val="00024C60"/>
    <w:rsid w:val="00026858"/>
    <w:rsid w:val="0002722B"/>
    <w:rsid w:val="00030719"/>
    <w:rsid w:val="00030C74"/>
    <w:rsid w:val="00031349"/>
    <w:rsid w:val="00031DFA"/>
    <w:rsid w:val="0003203E"/>
    <w:rsid w:val="00032490"/>
    <w:rsid w:val="00032A5A"/>
    <w:rsid w:val="000348E7"/>
    <w:rsid w:val="00034964"/>
    <w:rsid w:val="00035049"/>
    <w:rsid w:val="00035BE7"/>
    <w:rsid w:val="00037281"/>
    <w:rsid w:val="000407A9"/>
    <w:rsid w:val="00042E1E"/>
    <w:rsid w:val="00042E75"/>
    <w:rsid w:val="00042E97"/>
    <w:rsid w:val="0004533C"/>
    <w:rsid w:val="000463BE"/>
    <w:rsid w:val="00047395"/>
    <w:rsid w:val="00047E5C"/>
    <w:rsid w:val="0005148F"/>
    <w:rsid w:val="0005373C"/>
    <w:rsid w:val="00054155"/>
    <w:rsid w:val="00054207"/>
    <w:rsid w:val="00055B4B"/>
    <w:rsid w:val="000564D0"/>
    <w:rsid w:val="00060976"/>
    <w:rsid w:val="00060A6B"/>
    <w:rsid w:val="000612FB"/>
    <w:rsid w:val="00061338"/>
    <w:rsid w:val="0006360C"/>
    <w:rsid w:val="00065FF9"/>
    <w:rsid w:val="000666EF"/>
    <w:rsid w:val="000672CC"/>
    <w:rsid w:val="00067816"/>
    <w:rsid w:val="00067916"/>
    <w:rsid w:val="00070DD1"/>
    <w:rsid w:val="00070F0A"/>
    <w:rsid w:val="000710CB"/>
    <w:rsid w:val="00071AB3"/>
    <w:rsid w:val="000723BF"/>
    <w:rsid w:val="00073399"/>
    <w:rsid w:val="0007351E"/>
    <w:rsid w:val="00073953"/>
    <w:rsid w:val="000760F4"/>
    <w:rsid w:val="00076F27"/>
    <w:rsid w:val="00077AE0"/>
    <w:rsid w:val="00077E83"/>
    <w:rsid w:val="00082FD0"/>
    <w:rsid w:val="000832B6"/>
    <w:rsid w:val="00084757"/>
    <w:rsid w:val="00084DD6"/>
    <w:rsid w:val="00084E5A"/>
    <w:rsid w:val="00086D07"/>
    <w:rsid w:val="00087FC1"/>
    <w:rsid w:val="0009005E"/>
    <w:rsid w:val="0009020C"/>
    <w:rsid w:val="00090595"/>
    <w:rsid w:val="000926A7"/>
    <w:rsid w:val="00092AC8"/>
    <w:rsid w:val="00093D68"/>
    <w:rsid w:val="000944D9"/>
    <w:rsid w:val="00097F40"/>
    <w:rsid w:val="000A013D"/>
    <w:rsid w:val="000A10AB"/>
    <w:rsid w:val="000A1B3B"/>
    <w:rsid w:val="000A1C07"/>
    <w:rsid w:val="000A2248"/>
    <w:rsid w:val="000A2CC3"/>
    <w:rsid w:val="000A360D"/>
    <w:rsid w:val="000A68F3"/>
    <w:rsid w:val="000B1D51"/>
    <w:rsid w:val="000B3318"/>
    <w:rsid w:val="000B4BFD"/>
    <w:rsid w:val="000B5AC9"/>
    <w:rsid w:val="000B5FC7"/>
    <w:rsid w:val="000B628E"/>
    <w:rsid w:val="000B6821"/>
    <w:rsid w:val="000B7788"/>
    <w:rsid w:val="000C1C8A"/>
    <w:rsid w:val="000C1D62"/>
    <w:rsid w:val="000C2817"/>
    <w:rsid w:val="000C343E"/>
    <w:rsid w:val="000C3D84"/>
    <w:rsid w:val="000C447F"/>
    <w:rsid w:val="000C4613"/>
    <w:rsid w:val="000C4E66"/>
    <w:rsid w:val="000C67E6"/>
    <w:rsid w:val="000C67F6"/>
    <w:rsid w:val="000C6958"/>
    <w:rsid w:val="000C6B81"/>
    <w:rsid w:val="000C6CF8"/>
    <w:rsid w:val="000D00F4"/>
    <w:rsid w:val="000D0F33"/>
    <w:rsid w:val="000D147A"/>
    <w:rsid w:val="000D1F87"/>
    <w:rsid w:val="000D28A3"/>
    <w:rsid w:val="000D39AC"/>
    <w:rsid w:val="000D412B"/>
    <w:rsid w:val="000D7215"/>
    <w:rsid w:val="000D75D9"/>
    <w:rsid w:val="000E02F7"/>
    <w:rsid w:val="000E119D"/>
    <w:rsid w:val="000E2107"/>
    <w:rsid w:val="000E256E"/>
    <w:rsid w:val="000E3E32"/>
    <w:rsid w:val="000E7803"/>
    <w:rsid w:val="000F23DA"/>
    <w:rsid w:val="000F3FC1"/>
    <w:rsid w:val="000F4801"/>
    <w:rsid w:val="000F6094"/>
    <w:rsid w:val="00100D07"/>
    <w:rsid w:val="00102F5E"/>
    <w:rsid w:val="00103022"/>
    <w:rsid w:val="00103BA0"/>
    <w:rsid w:val="001061B2"/>
    <w:rsid w:val="00107342"/>
    <w:rsid w:val="001114AB"/>
    <w:rsid w:val="00111C12"/>
    <w:rsid w:val="001121E7"/>
    <w:rsid w:val="001124F4"/>
    <w:rsid w:val="00112C1C"/>
    <w:rsid w:val="001134B3"/>
    <w:rsid w:val="00113A94"/>
    <w:rsid w:val="001142DD"/>
    <w:rsid w:val="001154D6"/>
    <w:rsid w:val="00115804"/>
    <w:rsid w:val="00115C61"/>
    <w:rsid w:val="00115EF6"/>
    <w:rsid w:val="00115FF8"/>
    <w:rsid w:val="00116E95"/>
    <w:rsid w:val="00117743"/>
    <w:rsid w:val="00121B68"/>
    <w:rsid w:val="00122435"/>
    <w:rsid w:val="001231D5"/>
    <w:rsid w:val="001237F4"/>
    <w:rsid w:val="001243A3"/>
    <w:rsid w:val="00124552"/>
    <w:rsid w:val="00124A49"/>
    <w:rsid w:val="001259BA"/>
    <w:rsid w:val="0013180C"/>
    <w:rsid w:val="001319D3"/>
    <w:rsid w:val="00133432"/>
    <w:rsid w:val="0013638E"/>
    <w:rsid w:val="00137506"/>
    <w:rsid w:val="001377E1"/>
    <w:rsid w:val="00140008"/>
    <w:rsid w:val="00141422"/>
    <w:rsid w:val="00141502"/>
    <w:rsid w:val="00141967"/>
    <w:rsid w:val="00142671"/>
    <w:rsid w:val="001437D3"/>
    <w:rsid w:val="0014524A"/>
    <w:rsid w:val="001512A1"/>
    <w:rsid w:val="001513E6"/>
    <w:rsid w:val="00151789"/>
    <w:rsid w:val="0015188F"/>
    <w:rsid w:val="001520BD"/>
    <w:rsid w:val="00152ACA"/>
    <w:rsid w:val="00153C00"/>
    <w:rsid w:val="00155431"/>
    <w:rsid w:val="00156992"/>
    <w:rsid w:val="00156DE4"/>
    <w:rsid w:val="00161455"/>
    <w:rsid w:val="0016476A"/>
    <w:rsid w:val="00166AF3"/>
    <w:rsid w:val="00166BA3"/>
    <w:rsid w:val="001675B8"/>
    <w:rsid w:val="00167ED6"/>
    <w:rsid w:val="001730E1"/>
    <w:rsid w:val="00174891"/>
    <w:rsid w:val="00175325"/>
    <w:rsid w:val="00181CEB"/>
    <w:rsid w:val="0018346C"/>
    <w:rsid w:val="00183A4B"/>
    <w:rsid w:val="001847E8"/>
    <w:rsid w:val="00186F3F"/>
    <w:rsid w:val="001902B1"/>
    <w:rsid w:val="0019065D"/>
    <w:rsid w:val="00190B40"/>
    <w:rsid w:val="00191433"/>
    <w:rsid w:val="00191AE1"/>
    <w:rsid w:val="00191F50"/>
    <w:rsid w:val="00192001"/>
    <w:rsid w:val="00192A6D"/>
    <w:rsid w:val="00192FAB"/>
    <w:rsid w:val="00194EA4"/>
    <w:rsid w:val="001959BF"/>
    <w:rsid w:val="00195DBF"/>
    <w:rsid w:val="0019627C"/>
    <w:rsid w:val="001A0184"/>
    <w:rsid w:val="001A08F8"/>
    <w:rsid w:val="001A09E0"/>
    <w:rsid w:val="001A1B9E"/>
    <w:rsid w:val="001A24AD"/>
    <w:rsid w:val="001A6EB7"/>
    <w:rsid w:val="001B68EE"/>
    <w:rsid w:val="001B6A99"/>
    <w:rsid w:val="001B7047"/>
    <w:rsid w:val="001B79BF"/>
    <w:rsid w:val="001C00B7"/>
    <w:rsid w:val="001C015A"/>
    <w:rsid w:val="001C3A2A"/>
    <w:rsid w:val="001C5BDB"/>
    <w:rsid w:val="001C7332"/>
    <w:rsid w:val="001D0ED5"/>
    <w:rsid w:val="001D16E9"/>
    <w:rsid w:val="001D3A36"/>
    <w:rsid w:val="001D4540"/>
    <w:rsid w:val="001D54C4"/>
    <w:rsid w:val="001D5599"/>
    <w:rsid w:val="001D6DF8"/>
    <w:rsid w:val="001E12D9"/>
    <w:rsid w:val="001E2B42"/>
    <w:rsid w:val="001E56AA"/>
    <w:rsid w:val="001E5AA1"/>
    <w:rsid w:val="001E6C6E"/>
    <w:rsid w:val="001E6DEA"/>
    <w:rsid w:val="001E738D"/>
    <w:rsid w:val="001E76ED"/>
    <w:rsid w:val="001E7CF2"/>
    <w:rsid w:val="001F0827"/>
    <w:rsid w:val="001F08BE"/>
    <w:rsid w:val="001F1D1A"/>
    <w:rsid w:val="001F1F31"/>
    <w:rsid w:val="001F38A5"/>
    <w:rsid w:val="001F4728"/>
    <w:rsid w:val="001F5228"/>
    <w:rsid w:val="001F5E9B"/>
    <w:rsid w:val="001F6B65"/>
    <w:rsid w:val="001F6F58"/>
    <w:rsid w:val="00200EF3"/>
    <w:rsid w:val="002015D7"/>
    <w:rsid w:val="00201D4D"/>
    <w:rsid w:val="002026ED"/>
    <w:rsid w:val="00202726"/>
    <w:rsid w:val="00202F91"/>
    <w:rsid w:val="0020313D"/>
    <w:rsid w:val="0020452C"/>
    <w:rsid w:val="00205889"/>
    <w:rsid w:val="0020610D"/>
    <w:rsid w:val="00207755"/>
    <w:rsid w:val="00207CF9"/>
    <w:rsid w:val="002100C6"/>
    <w:rsid w:val="00210293"/>
    <w:rsid w:val="00210835"/>
    <w:rsid w:val="00212B9A"/>
    <w:rsid w:val="00212C8C"/>
    <w:rsid w:val="00213E6E"/>
    <w:rsid w:val="00214175"/>
    <w:rsid w:val="00216275"/>
    <w:rsid w:val="002163BF"/>
    <w:rsid w:val="002165B5"/>
    <w:rsid w:val="002172B0"/>
    <w:rsid w:val="0022210F"/>
    <w:rsid w:val="00223614"/>
    <w:rsid w:val="002247CA"/>
    <w:rsid w:val="00224FCD"/>
    <w:rsid w:val="00226371"/>
    <w:rsid w:val="00226748"/>
    <w:rsid w:val="00227842"/>
    <w:rsid w:val="00227B49"/>
    <w:rsid w:val="002304A4"/>
    <w:rsid w:val="002309CE"/>
    <w:rsid w:val="00230A2A"/>
    <w:rsid w:val="00231F7A"/>
    <w:rsid w:val="00232028"/>
    <w:rsid w:val="00232797"/>
    <w:rsid w:val="00232E64"/>
    <w:rsid w:val="0023306E"/>
    <w:rsid w:val="002334A4"/>
    <w:rsid w:val="00234FFD"/>
    <w:rsid w:val="0024023D"/>
    <w:rsid w:val="00240DD1"/>
    <w:rsid w:val="00242688"/>
    <w:rsid w:val="00242B1D"/>
    <w:rsid w:val="0024502D"/>
    <w:rsid w:val="002469B3"/>
    <w:rsid w:val="00246C37"/>
    <w:rsid w:val="00250B1F"/>
    <w:rsid w:val="00251BE6"/>
    <w:rsid w:val="00252DAB"/>
    <w:rsid w:val="00253561"/>
    <w:rsid w:val="00254C94"/>
    <w:rsid w:val="00255B0A"/>
    <w:rsid w:val="00256417"/>
    <w:rsid w:val="0025739F"/>
    <w:rsid w:val="00260FBA"/>
    <w:rsid w:val="0026158D"/>
    <w:rsid w:val="00261816"/>
    <w:rsid w:val="00261A22"/>
    <w:rsid w:val="00262DCB"/>
    <w:rsid w:val="00263632"/>
    <w:rsid w:val="00263C4C"/>
    <w:rsid w:val="00263E46"/>
    <w:rsid w:val="00264B7C"/>
    <w:rsid w:val="00264EDE"/>
    <w:rsid w:val="00265288"/>
    <w:rsid w:val="00265900"/>
    <w:rsid w:val="00265CC3"/>
    <w:rsid w:val="00265F17"/>
    <w:rsid w:val="00270028"/>
    <w:rsid w:val="00270FB7"/>
    <w:rsid w:val="002711A2"/>
    <w:rsid w:val="002719F5"/>
    <w:rsid w:val="00271EB8"/>
    <w:rsid w:val="00273189"/>
    <w:rsid w:val="002748A4"/>
    <w:rsid w:val="00274D0F"/>
    <w:rsid w:val="002764C7"/>
    <w:rsid w:val="00277214"/>
    <w:rsid w:val="0028157A"/>
    <w:rsid w:val="00281BFD"/>
    <w:rsid w:val="00281E53"/>
    <w:rsid w:val="00282E9F"/>
    <w:rsid w:val="00282F48"/>
    <w:rsid w:val="00283041"/>
    <w:rsid w:val="002832FD"/>
    <w:rsid w:val="002837F1"/>
    <w:rsid w:val="00283E29"/>
    <w:rsid w:val="00285036"/>
    <w:rsid w:val="002850A0"/>
    <w:rsid w:val="00286539"/>
    <w:rsid w:val="0028745F"/>
    <w:rsid w:val="002875E9"/>
    <w:rsid w:val="002877B4"/>
    <w:rsid w:val="00287E4A"/>
    <w:rsid w:val="00291F89"/>
    <w:rsid w:val="00293616"/>
    <w:rsid w:val="00294F71"/>
    <w:rsid w:val="00297BC3"/>
    <w:rsid w:val="00297BDD"/>
    <w:rsid w:val="002A1D41"/>
    <w:rsid w:val="002A329B"/>
    <w:rsid w:val="002A4547"/>
    <w:rsid w:val="002A4A8F"/>
    <w:rsid w:val="002A4D6B"/>
    <w:rsid w:val="002A4F21"/>
    <w:rsid w:val="002A55FC"/>
    <w:rsid w:val="002A65BE"/>
    <w:rsid w:val="002A68EC"/>
    <w:rsid w:val="002B1A65"/>
    <w:rsid w:val="002B2631"/>
    <w:rsid w:val="002B27BC"/>
    <w:rsid w:val="002B43F5"/>
    <w:rsid w:val="002B4852"/>
    <w:rsid w:val="002B4EE1"/>
    <w:rsid w:val="002B58A7"/>
    <w:rsid w:val="002B669F"/>
    <w:rsid w:val="002B6AE5"/>
    <w:rsid w:val="002B7A01"/>
    <w:rsid w:val="002B7E38"/>
    <w:rsid w:val="002C057E"/>
    <w:rsid w:val="002C095E"/>
    <w:rsid w:val="002C1AA1"/>
    <w:rsid w:val="002C41D7"/>
    <w:rsid w:val="002C4FE3"/>
    <w:rsid w:val="002C57D9"/>
    <w:rsid w:val="002C69D3"/>
    <w:rsid w:val="002D032B"/>
    <w:rsid w:val="002D0A57"/>
    <w:rsid w:val="002D1AA5"/>
    <w:rsid w:val="002D3390"/>
    <w:rsid w:val="002D3552"/>
    <w:rsid w:val="002D5CF0"/>
    <w:rsid w:val="002D5E8F"/>
    <w:rsid w:val="002D6349"/>
    <w:rsid w:val="002E0080"/>
    <w:rsid w:val="002E0E0D"/>
    <w:rsid w:val="002E1104"/>
    <w:rsid w:val="002E29C0"/>
    <w:rsid w:val="002E409C"/>
    <w:rsid w:val="002E442D"/>
    <w:rsid w:val="002E61AE"/>
    <w:rsid w:val="002E63A2"/>
    <w:rsid w:val="002E7275"/>
    <w:rsid w:val="002E7537"/>
    <w:rsid w:val="002E765E"/>
    <w:rsid w:val="002F12DD"/>
    <w:rsid w:val="002F3E35"/>
    <w:rsid w:val="002F49C6"/>
    <w:rsid w:val="002F49F7"/>
    <w:rsid w:val="002F545F"/>
    <w:rsid w:val="002F54A4"/>
    <w:rsid w:val="002F566A"/>
    <w:rsid w:val="002F70D0"/>
    <w:rsid w:val="002F7AFE"/>
    <w:rsid w:val="00301B11"/>
    <w:rsid w:val="0030278D"/>
    <w:rsid w:val="00304160"/>
    <w:rsid w:val="003046B1"/>
    <w:rsid w:val="003101B7"/>
    <w:rsid w:val="00311921"/>
    <w:rsid w:val="00311A12"/>
    <w:rsid w:val="003124BD"/>
    <w:rsid w:val="00314887"/>
    <w:rsid w:val="00315D37"/>
    <w:rsid w:val="003161B8"/>
    <w:rsid w:val="003218E2"/>
    <w:rsid w:val="0032265D"/>
    <w:rsid w:val="003237D3"/>
    <w:rsid w:val="00324485"/>
    <w:rsid w:val="00330531"/>
    <w:rsid w:val="003307DD"/>
    <w:rsid w:val="0033238B"/>
    <w:rsid w:val="00332B22"/>
    <w:rsid w:val="00335D5B"/>
    <w:rsid w:val="00340089"/>
    <w:rsid w:val="00340769"/>
    <w:rsid w:val="00344BC4"/>
    <w:rsid w:val="0035099A"/>
    <w:rsid w:val="003521A2"/>
    <w:rsid w:val="003523D4"/>
    <w:rsid w:val="00354133"/>
    <w:rsid w:val="00357704"/>
    <w:rsid w:val="003618FB"/>
    <w:rsid w:val="0036394E"/>
    <w:rsid w:val="00364349"/>
    <w:rsid w:val="00364CC7"/>
    <w:rsid w:val="003654AD"/>
    <w:rsid w:val="00366487"/>
    <w:rsid w:val="00370E59"/>
    <w:rsid w:val="003727DC"/>
    <w:rsid w:val="00373C54"/>
    <w:rsid w:val="00374799"/>
    <w:rsid w:val="00376B1C"/>
    <w:rsid w:val="00377820"/>
    <w:rsid w:val="00380702"/>
    <w:rsid w:val="00380C54"/>
    <w:rsid w:val="003836BD"/>
    <w:rsid w:val="003851A9"/>
    <w:rsid w:val="003854D9"/>
    <w:rsid w:val="003860E2"/>
    <w:rsid w:val="00387C89"/>
    <w:rsid w:val="003908E0"/>
    <w:rsid w:val="00390CB9"/>
    <w:rsid w:val="00391033"/>
    <w:rsid w:val="00392916"/>
    <w:rsid w:val="0039334C"/>
    <w:rsid w:val="0039610D"/>
    <w:rsid w:val="0039745F"/>
    <w:rsid w:val="003A0D82"/>
    <w:rsid w:val="003A24F0"/>
    <w:rsid w:val="003A257F"/>
    <w:rsid w:val="003A2713"/>
    <w:rsid w:val="003A2F3B"/>
    <w:rsid w:val="003A3FD5"/>
    <w:rsid w:val="003A45C7"/>
    <w:rsid w:val="003B2E88"/>
    <w:rsid w:val="003B5892"/>
    <w:rsid w:val="003B58D2"/>
    <w:rsid w:val="003B62F6"/>
    <w:rsid w:val="003C0CA6"/>
    <w:rsid w:val="003C32DD"/>
    <w:rsid w:val="003C7A25"/>
    <w:rsid w:val="003D19A0"/>
    <w:rsid w:val="003D1E33"/>
    <w:rsid w:val="003D2B9D"/>
    <w:rsid w:val="003D3000"/>
    <w:rsid w:val="003D3A33"/>
    <w:rsid w:val="003D3D0D"/>
    <w:rsid w:val="003D449A"/>
    <w:rsid w:val="003D484B"/>
    <w:rsid w:val="003D5544"/>
    <w:rsid w:val="003D7461"/>
    <w:rsid w:val="003E0102"/>
    <w:rsid w:val="003E0DB8"/>
    <w:rsid w:val="003E21D6"/>
    <w:rsid w:val="003E3C7E"/>
    <w:rsid w:val="003F0AFE"/>
    <w:rsid w:val="003F0B9D"/>
    <w:rsid w:val="003F1020"/>
    <w:rsid w:val="003F1CB2"/>
    <w:rsid w:val="003F351C"/>
    <w:rsid w:val="003F3F43"/>
    <w:rsid w:val="003F4DBA"/>
    <w:rsid w:val="003F5306"/>
    <w:rsid w:val="003F5C10"/>
    <w:rsid w:val="003F7742"/>
    <w:rsid w:val="0040017F"/>
    <w:rsid w:val="004001C2"/>
    <w:rsid w:val="004014CB"/>
    <w:rsid w:val="00401FA5"/>
    <w:rsid w:val="004025D8"/>
    <w:rsid w:val="0040267D"/>
    <w:rsid w:val="004033EE"/>
    <w:rsid w:val="00404A10"/>
    <w:rsid w:val="00406CB4"/>
    <w:rsid w:val="00406FEA"/>
    <w:rsid w:val="004107E7"/>
    <w:rsid w:val="00413028"/>
    <w:rsid w:val="00416339"/>
    <w:rsid w:val="00422BD8"/>
    <w:rsid w:val="00424208"/>
    <w:rsid w:val="004243FB"/>
    <w:rsid w:val="00426587"/>
    <w:rsid w:val="0043035D"/>
    <w:rsid w:val="00430D6E"/>
    <w:rsid w:val="00432FC5"/>
    <w:rsid w:val="0043342D"/>
    <w:rsid w:val="00433766"/>
    <w:rsid w:val="004343B1"/>
    <w:rsid w:val="00436C3B"/>
    <w:rsid w:val="00437DB4"/>
    <w:rsid w:val="004408D2"/>
    <w:rsid w:val="00440CC0"/>
    <w:rsid w:val="0044175D"/>
    <w:rsid w:val="0044218E"/>
    <w:rsid w:val="004437C5"/>
    <w:rsid w:val="0044449B"/>
    <w:rsid w:val="0044595C"/>
    <w:rsid w:val="00446DFA"/>
    <w:rsid w:val="00447398"/>
    <w:rsid w:val="00447E0D"/>
    <w:rsid w:val="004517A3"/>
    <w:rsid w:val="0045274B"/>
    <w:rsid w:val="004536B2"/>
    <w:rsid w:val="004539FD"/>
    <w:rsid w:val="00453C05"/>
    <w:rsid w:val="00454C4C"/>
    <w:rsid w:val="00454E21"/>
    <w:rsid w:val="00455226"/>
    <w:rsid w:val="00455679"/>
    <w:rsid w:val="00455863"/>
    <w:rsid w:val="00456569"/>
    <w:rsid w:val="004567CC"/>
    <w:rsid w:val="00456C24"/>
    <w:rsid w:val="004577F7"/>
    <w:rsid w:val="00457A31"/>
    <w:rsid w:val="00457C2A"/>
    <w:rsid w:val="00457FFA"/>
    <w:rsid w:val="00460B35"/>
    <w:rsid w:val="00461D22"/>
    <w:rsid w:val="004624C6"/>
    <w:rsid w:val="00463288"/>
    <w:rsid w:val="00464B6E"/>
    <w:rsid w:val="00464D65"/>
    <w:rsid w:val="004650C6"/>
    <w:rsid w:val="004655D3"/>
    <w:rsid w:val="00465AA9"/>
    <w:rsid w:val="00465B1A"/>
    <w:rsid w:val="00465B36"/>
    <w:rsid w:val="004668CE"/>
    <w:rsid w:val="004674AE"/>
    <w:rsid w:val="00470072"/>
    <w:rsid w:val="00471599"/>
    <w:rsid w:val="00472D89"/>
    <w:rsid w:val="004737E6"/>
    <w:rsid w:val="00476274"/>
    <w:rsid w:val="0047787A"/>
    <w:rsid w:val="00480AC3"/>
    <w:rsid w:val="004819AE"/>
    <w:rsid w:val="004823DE"/>
    <w:rsid w:val="00484033"/>
    <w:rsid w:val="004857BA"/>
    <w:rsid w:val="0048668B"/>
    <w:rsid w:val="00486BBF"/>
    <w:rsid w:val="004871E8"/>
    <w:rsid w:val="00487AF9"/>
    <w:rsid w:val="00487C61"/>
    <w:rsid w:val="004903C7"/>
    <w:rsid w:val="0049063A"/>
    <w:rsid w:val="00494036"/>
    <w:rsid w:val="004948BE"/>
    <w:rsid w:val="004949C8"/>
    <w:rsid w:val="00494A5B"/>
    <w:rsid w:val="00494FD2"/>
    <w:rsid w:val="00495E96"/>
    <w:rsid w:val="00497D20"/>
    <w:rsid w:val="004A565D"/>
    <w:rsid w:val="004A57C3"/>
    <w:rsid w:val="004A7C0F"/>
    <w:rsid w:val="004B132C"/>
    <w:rsid w:val="004B3491"/>
    <w:rsid w:val="004B577F"/>
    <w:rsid w:val="004B6AD3"/>
    <w:rsid w:val="004B7DF9"/>
    <w:rsid w:val="004C0898"/>
    <w:rsid w:val="004C0F46"/>
    <w:rsid w:val="004C1CD2"/>
    <w:rsid w:val="004C2C94"/>
    <w:rsid w:val="004C4629"/>
    <w:rsid w:val="004C46E9"/>
    <w:rsid w:val="004C5960"/>
    <w:rsid w:val="004C6C48"/>
    <w:rsid w:val="004C6FDB"/>
    <w:rsid w:val="004C759C"/>
    <w:rsid w:val="004C7AC1"/>
    <w:rsid w:val="004C7ED0"/>
    <w:rsid w:val="004D0B05"/>
    <w:rsid w:val="004D0FD8"/>
    <w:rsid w:val="004D19B3"/>
    <w:rsid w:val="004D55E9"/>
    <w:rsid w:val="004D7177"/>
    <w:rsid w:val="004D7575"/>
    <w:rsid w:val="004D774E"/>
    <w:rsid w:val="004D7DD3"/>
    <w:rsid w:val="004E0AC0"/>
    <w:rsid w:val="004E0E58"/>
    <w:rsid w:val="004E1088"/>
    <w:rsid w:val="004E29D0"/>
    <w:rsid w:val="004E592A"/>
    <w:rsid w:val="004E610B"/>
    <w:rsid w:val="004E6CDE"/>
    <w:rsid w:val="004E6F71"/>
    <w:rsid w:val="004F1E4F"/>
    <w:rsid w:val="004F2E57"/>
    <w:rsid w:val="004F331E"/>
    <w:rsid w:val="004F48AA"/>
    <w:rsid w:val="004F64C0"/>
    <w:rsid w:val="005007BD"/>
    <w:rsid w:val="00502A99"/>
    <w:rsid w:val="00502F0E"/>
    <w:rsid w:val="00503343"/>
    <w:rsid w:val="005041BD"/>
    <w:rsid w:val="005053C7"/>
    <w:rsid w:val="00505A62"/>
    <w:rsid w:val="00505FDE"/>
    <w:rsid w:val="00506200"/>
    <w:rsid w:val="00506F0D"/>
    <w:rsid w:val="00506F56"/>
    <w:rsid w:val="00507906"/>
    <w:rsid w:val="005103D0"/>
    <w:rsid w:val="005108D5"/>
    <w:rsid w:val="00512512"/>
    <w:rsid w:val="00512952"/>
    <w:rsid w:val="005146B0"/>
    <w:rsid w:val="005148B8"/>
    <w:rsid w:val="00515C79"/>
    <w:rsid w:val="005163A7"/>
    <w:rsid w:val="00521212"/>
    <w:rsid w:val="00521424"/>
    <w:rsid w:val="00521D10"/>
    <w:rsid w:val="00525CB1"/>
    <w:rsid w:val="00530CE9"/>
    <w:rsid w:val="005322AB"/>
    <w:rsid w:val="00532BDA"/>
    <w:rsid w:val="00536689"/>
    <w:rsid w:val="00537E67"/>
    <w:rsid w:val="00540098"/>
    <w:rsid w:val="0054266C"/>
    <w:rsid w:val="005433F5"/>
    <w:rsid w:val="00544115"/>
    <w:rsid w:val="005441C3"/>
    <w:rsid w:val="005450C4"/>
    <w:rsid w:val="0054571C"/>
    <w:rsid w:val="00545E0F"/>
    <w:rsid w:val="00546AE2"/>
    <w:rsid w:val="00546DFB"/>
    <w:rsid w:val="00547FAF"/>
    <w:rsid w:val="00550F06"/>
    <w:rsid w:val="005510DF"/>
    <w:rsid w:val="00552383"/>
    <w:rsid w:val="00552C65"/>
    <w:rsid w:val="00555A75"/>
    <w:rsid w:val="00556028"/>
    <w:rsid w:val="00556541"/>
    <w:rsid w:val="00557EDC"/>
    <w:rsid w:val="0056041A"/>
    <w:rsid w:val="00560D56"/>
    <w:rsid w:val="0056220C"/>
    <w:rsid w:val="00567DAD"/>
    <w:rsid w:val="00570068"/>
    <w:rsid w:val="005701AA"/>
    <w:rsid w:val="005704F8"/>
    <w:rsid w:val="00572F9A"/>
    <w:rsid w:val="00573BE4"/>
    <w:rsid w:val="005765E7"/>
    <w:rsid w:val="00576A46"/>
    <w:rsid w:val="00576E6C"/>
    <w:rsid w:val="00576ED8"/>
    <w:rsid w:val="00577F75"/>
    <w:rsid w:val="00582C9A"/>
    <w:rsid w:val="0058387B"/>
    <w:rsid w:val="0058494F"/>
    <w:rsid w:val="00590CCA"/>
    <w:rsid w:val="00591BBC"/>
    <w:rsid w:val="00592C58"/>
    <w:rsid w:val="00594B9A"/>
    <w:rsid w:val="00596EA2"/>
    <w:rsid w:val="00597030"/>
    <w:rsid w:val="005A0498"/>
    <w:rsid w:val="005A0B28"/>
    <w:rsid w:val="005A0CF0"/>
    <w:rsid w:val="005A0EE4"/>
    <w:rsid w:val="005A0FD4"/>
    <w:rsid w:val="005A1492"/>
    <w:rsid w:val="005A2FF1"/>
    <w:rsid w:val="005A33C0"/>
    <w:rsid w:val="005A5460"/>
    <w:rsid w:val="005A6FC8"/>
    <w:rsid w:val="005B0B48"/>
    <w:rsid w:val="005B1061"/>
    <w:rsid w:val="005B1797"/>
    <w:rsid w:val="005B24C7"/>
    <w:rsid w:val="005B3502"/>
    <w:rsid w:val="005B3ABF"/>
    <w:rsid w:val="005B4647"/>
    <w:rsid w:val="005B702F"/>
    <w:rsid w:val="005B7218"/>
    <w:rsid w:val="005C005C"/>
    <w:rsid w:val="005C005D"/>
    <w:rsid w:val="005C030F"/>
    <w:rsid w:val="005C0D5C"/>
    <w:rsid w:val="005C2BEC"/>
    <w:rsid w:val="005C3981"/>
    <w:rsid w:val="005C3AEC"/>
    <w:rsid w:val="005C3D9B"/>
    <w:rsid w:val="005C5B82"/>
    <w:rsid w:val="005C60BB"/>
    <w:rsid w:val="005C6C35"/>
    <w:rsid w:val="005C7918"/>
    <w:rsid w:val="005D0F47"/>
    <w:rsid w:val="005D1A07"/>
    <w:rsid w:val="005D28DA"/>
    <w:rsid w:val="005D361A"/>
    <w:rsid w:val="005D404D"/>
    <w:rsid w:val="005D58D9"/>
    <w:rsid w:val="005D5C6C"/>
    <w:rsid w:val="005D7557"/>
    <w:rsid w:val="005E1C0A"/>
    <w:rsid w:val="005E22FC"/>
    <w:rsid w:val="005E29B2"/>
    <w:rsid w:val="005E5490"/>
    <w:rsid w:val="005E630F"/>
    <w:rsid w:val="005E6A4F"/>
    <w:rsid w:val="005E7D9C"/>
    <w:rsid w:val="005F007F"/>
    <w:rsid w:val="005F0CB8"/>
    <w:rsid w:val="005F2738"/>
    <w:rsid w:val="005F3347"/>
    <w:rsid w:val="005F4A17"/>
    <w:rsid w:val="005F5183"/>
    <w:rsid w:val="005F65A3"/>
    <w:rsid w:val="005F75A1"/>
    <w:rsid w:val="00600856"/>
    <w:rsid w:val="006018D0"/>
    <w:rsid w:val="00602FF7"/>
    <w:rsid w:val="00607085"/>
    <w:rsid w:val="0061051D"/>
    <w:rsid w:val="00610A60"/>
    <w:rsid w:val="006111E5"/>
    <w:rsid w:val="00611266"/>
    <w:rsid w:val="00611C6B"/>
    <w:rsid w:val="006123DA"/>
    <w:rsid w:val="00612EF5"/>
    <w:rsid w:val="00613756"/>
    <w:rsid w:val="006140CE"/>
    <w:rsid w:val="00616562"/>
    <w:rsid w:val="00616C91"/>
    <w:rsid w:val="00616CC8"/>
    <w:rsid w:val="00623AEA"/>
    <w:rsid w:val="006245BB"/>
    <w:rsid w:val="00624987"/>
    <w:rsid w:val="00624ACC"/>
    <w:rsid w:val="00625CDC"/>
    <w:rsid w:val="00626847"/>
    <w:rsid w:val="00631000"/>
    <w:rsid w:val="0063219B"/>
    <w:rsid w:val="006340D3"/>
    <w:rsid w:val="00634310"/>
    <w:rsid w:val="00635A72"/>
    <w:rsid w:val="00636B5B"/>
    <w:rsid w:val="0064090B"/>
    <w:rsid w:val="00640A21"/>
    <w:rsid w:val="00643E6C"/>
    <w:rsid w:val="00645BBC"/>
    <w:rsid w:val="00645C24"/>
    <w:rsid w:val="00646368"/>
    <w:rsid w:val="006465ED"/>
    <w:rsid w:val="00646BC2"/>
    <w:rsid w:val="0064777C"/>
    <w:rsid w:val="006500E7"/>
    <w:rsid w:val="00651014"/>
    <w:rsid w:val="00651E98"/>
    <w:rsid w:val="00652AB8"/>
    <w:rsid w:val="00652E71"/>
    <w:rsid w:val="00653043"/>
    <w:rsid w:val="006533D0"/>
    <w:rsid w:val="0065365A"/>
    <w:rsid w:val="00653CD4"/>
    <w:rsid w:val="00654CDB"/>
    <w:rsid w:val="00655DFC"/>
    <w:rsid w:val="00656D08"/>
    <w:rsid w:val="00660AE2"/>
    <w:rsid w:val="00662892"/>
    <w:rsid w:val="00662A47"/>
    <w:rsid w:val="00662EFB"/>
    <w:rsid w:val="0066441F"/>
    <w:rsid w:val="00665BD0"/>
    <w:rsid w:val="006665AE"/>
    <w:rsid w:val="006670BD"/>
    <w:rsid w:val="00667620"/>
    <w:rsid w:val="00667D87"/>
    <w:rsid w:val="0067221C"/>
    <w:rsid w:val="0067265A"/>
    <w:rsid w:val="0067287B"/>
    <w:rsid w:val="00672B92"/>
    <w:rsid w:val="00672E2E"/>
    <w:rsid w:val="006730EA"/>
    <w:rsid w:val="006746A7"/>
    <w:rsid w:val="00676A53"/>
    <w:rsid w:val="00677980"/>
    <w:rsid w:val="00682E37"/>
    <w:rsid w:val="006836BE"/>
    <w:rsid w:val="00684198"/>
    <w:rsid w:val="00685557"/>
    <w:rsid w:val="00685C74"/>
    <w:rsid w:val="00685D6B"/>
    <w:rsid w:val="006860E2"/>
    <w:rsid w:val="00690579"/>
    <w:rsid w:val="006910FB"/>
    <w:rsid w:val="00691623"/>
    <w:rsid w:val="00692B2D"/>
    <w:rsid w:val="006931EF"/>
    <w:rsid w:val="00693F68"/>
    <w:rsid w:val="006A0C10"/>
    <w:rsid w:val="006A187C"/>
    <w:rsid w:val="006A1A06"/>
    <w:rsid w:val="006A38A0"/>
    <w:rsid w:val="006A4CA8"/>
    <w:rsid w:val="006A55A7"/>
    <w:rsid w:val="006A6A70"/>
    <w:rsid w:val="006B0790"/>
    <w:rsid w:val="006B1095"/>
    <w:rsid w:val="006B1609"/>
    <w:rsid w:val="006B34B2"/>
    <w:rsid w:val="006B3BF7"/>
    <w:rsid w:val="006C056B"/>
    <w:rsid w:val="006C059E"/>
    <w:rsid w:val="006C1EED"/>
    <w:rsid w:val="006C3317"/>
    <w:rsid w:val="006C34C6"/>
    <w:rsid w:val="006C5580"/>
    <w:rsid w:val="006C5AC8"/>
    <w:rsid w:val="006D06DA"/>
    <w:rsid w:val="006D1A38"/>
    <w:rsid w:val="006D2D42"/>
    <w:rsid w:val="006D4EAB"/>
    <w:rsid w:val="006D514F"/>
    <w:rsid w:val="006D5196"/>
    <w:rsid w:val="006D5782"/>
    <w:rsid w:val="006D6173"/>
    <w:rsid w:val="006D6563"/>
    <w:rsid w:val="006E0B1D"/>
    <w:rsid w:val="006E0E76"/>
    <w:rsid w:val="006E1F77"/>
    <w:rsid w:val="006E2D11"/>
    <w:rsid w:val="006E4284"/>
    <w:rsid w:val="006E4B1F"/>
    <w:rsid w:val="006E54B3"/>
    <w:rsid w:val="006E7E90"/>
    <w:rsid w:val="006F16F8"/>
    <w:rsid w:val="006F2B6E"/>
    <w:rsid w:val="006F3142"/>
    <w:rsid w:val="006F3BFD"/>
    <w:rsid w:val="006F4BA3"/>
    <w:rsid w:val="006F6B6D"/>
    <w:rsid w:val="006F6CF6"/>
    <w:rsid w:val="006F6D0B"/>
    <w:rsid w:val="007007B7"/>
    <w:rsid w:val="007020BE"/>
    <w:rsid w:val="007030B4"/>
    <w:rsid w:val="007043DE"/>
    <w:rsid w:val="0070466F"/>
    <w:rsid w:val="007059EE"/>
    <w:rsid w:val="0070664C"/>
    <w:rsid w:val="007070FD"/>
    <w:rsid w:val="00711C00"/>
    <w:rsid w:val="0071380E"/>
    <w:rsid w:val="007142EE"/>
    <w:rsid w:val="007157F1"/>
    <w:rsid w:val="00716D2B"/>
    <w:rsid w:val="00721805"/>
    <w:rsid w:val="00721E3B"/>
    <w:rsid w:val="007247D7"/>
    <w:rsid w:val="00724839"/>
    <w:rsid w:val="007305BB"/>
    <w:rsid w:val="00732411"/>
    <w:rsid w:val="007337C7"/>
    <w:rsid w:val="00734B35"/>
    <w:rsid w:val="00735173"/>
    <w:rsid w:val="00736050"/>
    <w:rsid w:val="007364D1"/>
    <w:rsid w:val="00736B3D"/>
    <w:rsid w:val="00736CCF"/>
    <w:rsid w:val="0073748D"/>
    <w:rsid w:val="007375A9"/>
    <w:rsid w:val="007408E5"/>
    <w:rsid w:val="00742009"/>
    <w:rsid w:val="007431FF"/>
    <w:rsid w:val="00743CF5"/>
    <w:rsid w:val="007440DE"/>
    <w:rsid w:val="0074417C"/>
    <w:rsid w:val="0074440B"/>
    <w:rsid w:val="0074482E"/>
    <w:rsid w:val="00744988"/>
    <w:rsid w:val="00744BCE"/>
    <w:rsid w:val="00745561"/>
    <w:rsid w:val="007461B8"/>
    <w:rsid w:val="0074683A"/>
    <w:rsid w:val="00747000"/>
    <w:rsid w:val="00747C2E"/>
    <w:rsid w:val="007508C8"/>
    <w:rsid w:val="00751E22"/>
    <w:rsid w:val="00753606"/>
    <w:rsid w:val="00754317"/>
    <w:rsid w:val="00754B2C"/>
    <w:rsid w:val="00755F47"/>
    <w:rsid w:val="007602F1"/>
    <w:rsid w:val="007612D5"/>
    <w:rsid w:val="00762A74"/>
    <w:rsid w:val="00762AED"/>
    <w:rsid w:val="00765648"/>
    <w:rsid w:val="00765CD7"/>
    <w:rsid w:val="00766959"/>
    <w:rsid w:val="00770952"/>
    <w:rsid w:val="00771C98"/>
    <w:rsid w:val="00773E20"/>
    <w:rsid w:val="00774732"/>
    <w:rsid w:val="00774A1F"/>
    <w:rsid w:val="00774E9E"/>
    <w:rsid w:val="00775653"/>
    <w:rsid w:val="00775FCE"/>
    <w:rsid w:val="007764E5"/>
    <w:rsid w:val="00777D1B"/>
    <w:rsid w:val="007810CD"/>
    <w:rsid w:val="0078181B"/>
    <w:rsid w:val="00781ABC"/>
    <w:rsid w:val="007838C7"/>
    <w:rsid w:val="00783B55"/>
    <w:rsid w:val="00783CCC"/>
    <w:rsid w:val="00785E45"/>
    <w:rsid w:val="00790302"/>
    <w:rsid w:val="0079147A"/>
    <w:rsid w:val="0079245E"/>
    <w:rsid w:val="00793A8B"/>
    <w:rsid w:val="00793BFF"/>
    <w:rsid w:val="00793E8B"/>
    <w:rsid w:val="00793F53"/>
    <w:rsid w:val="00794370"/>
    <w:rsid w:val="00795837"/>
    <w:rsid w:val="00795A45"/>
    <w:rsid w:val="00797131"/>
    <w:rsid w:val="007A1907"/>
    <w:rsid w:val="007A1A2C"/>
    <w:rsid w:val="007A35E4"/>
    <w:rsid w:val="007A4386"/>
    <w:rsid w:val="007A57C5"/>
    <w:rsid w:val="007A654A"/>
    <w:rsid w:val="007A7C91"/>
    <w:rsid w:val="007B0B91"/>
    <w:rsid w:val="007B273D"/>
    <w:rsid w:val="007B37CA"/>
    <w:rsid w:val="007B5585"/>
    <w:rsid w:val="007B6F2C"/>
    <w:rsid w:val="007B7224"/>
    <w:rsid w:val="007B7F8B"/>
    <w:rsid w:val="007C19D3"/>
    <w:rsid w:val="007C26E2"/>
    <w:rsid w:val="007C2DA9"/>
    <w:rsid w:val="007C35C9"/>
    <w:rsid w:val="007C4145"/>
    <w:rsid w:val="007C545E"/>
    <w:rsid w:val="007C57DA"/>
    <w:rsid w:val="007C5AED"/>
    <w:rsid w:val="007C7432"/>
    <w:rsid w:val="007D0056"/>
    <w:rsid w:val="007D2218"/>
    <w:rsid w:val="007D2317"/>
    <w:rsid w:val="007D3925"/>
    <w:rsid w:val="007D5216"/>
    <w:rsid w:val="007D535D"/>
    <w:rsid w:val="007D6887"/>
    <w:rsid w:val="007D7069"/>
    <w:rsid w:val="007D7162"/>
    <w:rsid w:val="007D7AD6"/>
    <w:rsid w:val="007E4E79"/>
    <w:rsid w:val="007E589C"/>
    <w:rsid w:val="007E5ADB"/>
    <w:rsid w:val="007E677C"/>
    <w:rsid w:val="007E6EAF"/>
    <w:rsid w:val="007E718B"/>
    <w:rsid w:val="007E742F"/>
    <w:rsid w:val="007F1AC4"/>
    <w:rsid w:val="007F1CE6"/>
    <w:rsid w:val="007F213D"/>
    <w:rsid w:val="007F2400"/>
    <w:rsid w:val="007F29AB"/>
    <w:rsid w:val="007F49A0"/>
    <w:rsid w:val="007F5E2F"/>
    <w:rsid w:val="007F615C"/>
    <w:rsid w:val="007F67AB"/>
    <w:rsid w:val="007F6994"/>
    <w:rsid w:val="007F7B29"/>
    <w:rsid w:val="00800B58"/>
    <w:rsid w:val="00800D0F"/>
    <w:rsid w:val="008028E3"/>
    <w:rsid w:val="00803520"/>
    <w:rsid w:val="00806600"/>
    <w:rsid w:val="0080760D"/>
    <w:rsid w:val="0080768D"/>
    <w:rsid w:val="00810E1C"/>
    <w:rsid w:val="008112B8"/>
    <w:rsid w:val="00811F35"/>
    <w:rsid w:val="00814270"/>
    <w:rsid w:val="008149DB"/>
    <w:rsid w:val="00816E6D"/>
    <w:rsid w:val="00816F27"/>
    <w:rsid w:val="0082005A"/>
    <w:rsid w:val="008213B6"/>
    <w:rsid w:val="00821EDE"/>
    <w:rsid w:val="008221F3"/>
    <w:rsid w:val="008236C8"/>
    <w:rsid w:val="00824E67"/>
    <w:rsid w:val="0082610D"/>
    <w:rsid w:val="00826C46"/>
    <w:rsid w:val="00831669"/>
    <w:rsid w:val="00831908"/>
    <w:rsid w:val="00832CB6"/>
    <w:rsid w:val="00834722"/>
    <w:rsid w:val="008368CE"/>
    <w:rsid w:val="008376FB"/>
    <w:rsid w:val="00837F7F"/>
    <w:rsid w:val="00841D92"/>
    <w:rsid w:val="00842993"/>
    <w:rsid w:val="00843763"/>
    <w:rsid w:val="008438E0"/>
    <w:rsid w:val="00845BDD"/>
    <w:rsid w:val="00847F3A"/>
    <w:rsid w:val="00850626"/>
    <w:rsid w:val="00850EB3"/>
    <w:rsid w:val="00852630"/>
    <w:rsid w:val="008549B2"/>
    <w:rsid w:val="00856BF1"/>
    <w:rsid w:val="00857C2D"/>
    <w:rsid w:val="00857E2C"/>
    <w:rsid w:val="00860F7E"/>
    <w:rsid w:val="00861288"/>
    <w:rsid w:val="00861CE0"/>
    <w:rsid w:val="00861DC5"/>
    <w:rsid w:val="0086287F"/>
    <w:rsid w:val="00863551"/>
    <w:rsid w:val="00863D91"/>
    <w:rsid w:val="00863FFD"/>
    <w:rsid w:val="00866519"/>
    <w:rsid w:val="008666DB"/>
    <w:rsid w:val="00866981"/>
    <w:rsid w:val="00870DCB"/>
    <w:rsid w:val="00871916"/>
    <w:rsid w:val="0087258D"/>
    <w:rsid w:val="008727BC"/>
    <w:rsid w:val="00874B93"/>
    <w:rsid w:val="00874BC3"/>
    <w:rsid w:val="00880010"/>
    <w:rsid w:val="00880317"/>
    <w:rsid w:val="008817DC"/>
    <w:rsid w:val="00882AAD"/>
    <w:rsid w:val="008833D2"/>
    <w:rsid w:val="008855AC"/>
    <w:rsid w:val="00885C96"/>
    <w:rsid w:val="00886760"/>
    <w:rsid w:val="00891742"/>
    <w:rsid w:val="00893AF6"/>
    <w:rsid w:val="008959ED"/>
    <w:rsid w:val="00896153"/>
    <w:rsid w:val="00897554"/>
    <w:rsid w:val="008A0DAD"/>
    <w:rsid w:val="008A15E6"/>
    <w:rsid w:val="008A3DE8"/>
    <w:rsid w:val="008A4B27"/>
    <w:rsid w:val="008A4E64"/>
    <w:rsid w:val="008A6476"/>
    <w:rsid w:val="008B1B76"/>
    <w:rsid w:val="008B3554"/>
    <w:rsid w:val="008B4620"/>
    <w:rsid w:val="008B7320"/>
    <w:rsid w:val="008B7371"/>
    <w:rsid w:val="008B7418"/>
    <w:rsid w:val="008C1F03"/>
    <w:rsid w:val="008C267D"/>
    <w:rsid w:val="008C2794"/>
    <w:rsid w:val="008C27C8"/>
    <w:rsid w:val="008C2CD1"/>
    <w:rsid w:val="008C3BC7"/>
    <w:rsid w:val="008C4254"/>
    <w:rsid w:val="008C552E"/>
    <w:rsid w:val="008C6743"/>
    <w:rsid w:val="008C6E0D"/>
    <w:rsid w:val="008C7C9F"/>
    <w:rsid w:val="008D2D2D"/>
    <w:rsid w:val="008D2E64"/>
    <w:rsid w:val="008D3D7F"/>
    <w:rsid w:val="008D500C"/>
    <w:rsid w:val="008D52BD"/>
    <w:rsid w:val="008D5CF5"/>
    <w:rsid w:val="008D77B2"/>
    <w:rsid w:val="008D7B34"/>
    <w:rsid w:val="008E1363"/>
    <w:rsid w:val="008E2A13"/>
    <w:rsid w:val="008E50C0"/>
    <w:rsid w:val="008E538F"/>
    <w:rsid w:val="008E6A3D"/>
    <w:rsid w:val="008F12E9"/>
    <w:rsid w:val="008F1A97"/>
    <w:rsid w:val="008F3524"/>
    <w:rsid w:val="008F5658"/>
    <w:rsid w:val="008F6EC0"/>
    <w:rsid w:val="008F7BE3"/>
    <w:rsid w:val="009003AA"/>
    <w:rsid w:val="009015E3"/>
    <w:rsid w:val="00901654"/>
    <w:rsid w:val="00902688"/>
    <w:rsid w:val="009036D8"/>
    <w:rsid w:val="00903C40"/>
    <w:rsid w:val="00904994"/>
    <w:rsid w:val="00904B88"/>
    <w:rsid w:val="009061FD"/>
    <w:rsid w:val="009073A3"/>
    <w:rsid w:val="00912972"/>
    <w:rsid w:val="00913809"/>
    <w:rsid w:val="00913947"/>
    <w:rsid w:val="00913C4B"/>
    <w:rsid w:val="00914031"/>
    <w:rsid w:val="00914186"/>
    <w:rsid w:val="00914A04"/>
    <w:rsid w:val="00914A0F"/>
    <w:rsid w:val="00915FB3"/>
    <w:rsid w:val="00917FC8"/>
    <w:rsid w:val="00921340"/>
    <w:rsid w:val="0092295B"/>
    <w:rsid w:val="00923050"/>
    <w:rsid w:val="00923F62"/>
    <w:rsid w:val="009249FC"/>
    <w:rsid w:val="00930EF0"/>
    <w:rsid w:val="0093334E"/>
    <w:rsid w:val="00933856"/>
    <w:rsid w:val="00933FC6"/>
    <w:rsid w:val="00935D86"/>
    <w:rsid w:val="0093691E"/>
    <w:rsid w:val="00936F3D"/>
    <w:rsid w:val="00937747"/>
    <w:rsid w:val="009378BA"/>
    <w:rsid w:val="00937F0D"/>
    <w:rsid w:val="00943917"/>
    <w:rsid w:val="00946736"/>
    <w:rsid w:val="009467B3"/>
    <w:rsid w:val="00947C96"/>
    <w:rsid w:val="00950F34"/>
    <w:rsid w:val="00951A22"/>
    <w:rsid w:val="009532AA"/>
    <w:rsid w:val="009560E1"/>
    <w:rsid w:val="009569EE"/>
    <w:rsid w:val="00957090"/>
    <w:rsid w:val="00960505"/>
    <w:rsid w:val="00961370"/>
    <w:rsid w:val="0096143A"/>
    <w:rsid w:val="009617E7"/>
    <w:rsid w:val="00963B44"/>
    <w:rsid w:val="00966374"/>
    <w:rsid w:val="0096682D"/>
    <w:rsid w:val="009677E0"/>
    <w:rsid w:val="00967DF8"/>
    <w:rsid w:val="009707B6"/>
    <w:rsid w:val="00971F6D"/>
    <w:rsid w:val="00973590"/>
    <w:rsid w:val="00974407"/>
    <w:rsid w:val="009744B7"/>
    <w:rsid w:val="00974E35"/>
    <w:rsid w:val="0097687D"/>
    <w:rsid w:val="0098139D"/>
    <w:rsid w:val="00981A85"/>
    <w:rsid w:val="009830D1"/>
    <w:rsid w:val="00983DDA"/>
    <w:rsid w:val="00984B64"/>
    <w:rsid w:val="00987AEA"/>
    <w:rsid w:val="0099067B"/>
    <w:rsid w:val="00991ECF"/>
    <w:rsid w:val="00991FD8"/>
    <w:rsid w:val="00992111"/>
    <w:rsid w:val="00993C83"/>
    <w:rsid w:val="00995319"/>
    <w:rsid w:val="00996C49"/>
    <w:rsid w:val="00996FB1"/>
    <w:rsid w:val="00997773"/>
    <w:rsid w:val="009978F5"/>
    <w:rsid w:val="009A299E"/>
    <w:rsid w:val="009A2B6E"/>
    <w:rsid w:val="009A2F84"/>
    <w:rsid w:val="009A31CD"/>
    <w:rsid w:val="009A7BE7"/>
    <w:rsid w:val="009B012C"/>
    <w:rsid w:val="009B08B9"/>
    <w:rsid w:val="009B1C90"/>
    <w:rsid w:val="009B5E7A"/>
    <w:rsid w:val="009B72DB"/>
    <w:rsid w:val="009C02E9"/>
    <w:rsid w:val="009C183D"/>
    <w:rsid w:val="009C1D93"/>
    <w:rsid w:val="009C2E85"/>
    <w:rsid w:val="009C3495"/>
    <w:rsid w:val="009C4936"/>
    <w:rsid w:val="009C4F05"/>
    <w:rsid w:val="009C62F8"/>
    <w:rsid w:val="009C74BD"/>
    <w:rsid w:val="009C7777"/>
    <w:rsid w:val="009D1D63"/>
    <w:rsid w:val="009D2CDD"/>
    <w:rsid w:val="009D347E"/>
    <w:rsid w:val="009D5821"/>
    <w:rsid w:val="009D7360"/>
    <w:rsid w:val="009E0B4D"/>
    <w:rsid w:val="009E146C"/>
    <w:rsid w:val="009E332E"/>
    <w:rsid w:val="009E3FE4"/>
    <w:rsid w:val="009E4E1C"/>
    <w:rsid w:val="009E5A5D"/>
    <w:rsid w:val="009E6FA2"/>
    <w:rsid w:val="009F037A"/>
    <w:rsid w:val="009F2D26"/>
    <w:rsid w:val="009F2D31"/>
    <w:rsid w:val="009F4750"/>
    <w:rsid w:val="009F500E"/>
    <w:rsid w:val="009F54EA"/>
    <w:rsid w:val="009F6E12"/>
    <w:rsid w:val="00A0047B"/>
    <w:rsid w:val="00A004AE"/>
    <w:rsid w:val="00A005FF"/>
    <w:rsid w:val="00A01A79"/>
    <w:rsid w:val="00A02548"/>
    <w:rsid w:val="00A0295D"/>
    <w:rsid w:val="00A03375"/>
    <w:rsid w:val="00A03BCE"/>
    <w:rsid w:val="00A054FB"/>
    <w:rsid w:val="00A06ACC"/>
    <w:rsid w:val="00A10CF8"/>
    <w:rsid w:val="00A10D1D"/>
    <w:rsid w:val="00A11039"/>
    <w:rsid w:val="00A115E2"/>
    <w:rsid w:val="00A11BCB"/>
    <w:rsid w:val="00A1325B"/>
    <w:rsid w:val="00A13EE7"/>
    <w:rsid w:val="00A14631"/>
    <w:rsid w:val="00A14BB7"/>
    <w:rsid w:val="00A16365"/>
    <w:rsid w:val="00A16F35"/>
    <w:rsid w:val="00A176BD"/>
    <w:rsid w:val="00A22C5B"/>
    <w:rsid w:val="00A2311E"/>
    <w:rsid w:val="00A24427"/>
    <w:rsid w:val="00A26096"/>
    <w:rsid w:val="00A26C5A"/>
    <w:rsid w:val="00A2772C"/>
    <w:rsid w:val="00A30129"/>
    <w:rsid w:val="00A31C75"/>
    <w:rsid w:val="00A3300B"/>
    <w:rsid w:val="00A345D9"/>
    <w:rsid w:val="00A34B22"/>
    <w:rsid w:val="00A358C4"/>
    <w:rsid w:val="00A35E75"/>
    <w:rsid w:val="00A36743"/>
    <w:rsid w:val="00A36833"/>
    <w:rsid w:val="00A375B8"/>
    <w:rsid w:val="00A37DC5"/>
    <w:rsid w:val="00A40644"/>
    <w:rsid w:val="00A40D11"/>
    <w:rsid w:val="00A423F9"/>
    <w:rsid w:val="00A42A9C"/>
    <w:rsid w:val="00A4356F"/>
    <w:rsid w:val="00A450B0"/>
    <w:rsid w:val="00A461BA"/>
    <w:rsid w:val="00A47C5F"/>
    <w:rsid w:val="00A47D05"/>
    <w:rsid w:val="00A47E21"/>
    <w:rsid w:val="00A50B7B"/>
    <w:rsid w:val="00A54151"/>
    <w:rsid w:val="00A54AAD"/>
    <w:rsid w:val="00A55308"/>
    <w:rsid w:val="00A55F3D"/>
    <w:rsid w:val="00A60EAE"/>
    <w:rsid w:val="00A61C8E"/>
    <w:rsid w:val="00A61D7E"/>
    <w:rsid w:val="00A62F7D"/>
    <w:rsid w:val="00A634C0"/>
    <w:rsid w:val="00A64F94"/>
    <w:rsid w:val="00A711A4"/>
    <w:rsid w:val="00A7137C"/>
    <w:rsid w:val="00A74873"/>
    <w:rsid w:val="00A74CCE"/>
    <w:rsid w:val="00A75BA3"/>
    <w:rsid w:val="00A8173E"/>
    <w:rsid w:val="00A83626"/>
    <w:rsid w:val="00A84301"/>
    <w:rsid w:val="00A8493A"/>
    <w:rsid w:val="00A84F1A"/>
    <w:rsid w:val="00A8645E"/>
    <w:rsid w:val="00A8752B"/>
    <w:rsid w:val="00A932E1"/>
    <w:rsid w:val="00A93F58"/>
    <w:rsid w:val="00A94F51"/>
    <w:rsid w:val="00A9726F"/>
    <w:rsid w:val="00A972C6"/>
    <w:rsid w:val="00AA316B"/>
    <w:rsid w:val="00AA36AF"/>
    <w:rsid w:val="00AA3DCC"/>
    <w:rsid w:val="00AA5C90"/>
    <w:rsid w:val="00AA5EDA"/>
    <w:rsid w:val="00AA6D78"/>
    <w:rsid w:val="00AA7524"/>
    <w:rsid w:val="00AA7B24"/>
    <w:rsid w:val="00AB0949"/>
    <w:rsid w:val="00AB3A00"/>
    <w:rsid w:val="00AB3A88"/>
    <w:rsid w:val="00AB3B33"/>
    <w:rsid w:val="00AB4676"/>
    <w:rsid w:val="00AB4E1F"/>
    <w:rsid w:val="00AB526C"/>
    <w:rsid w:val="00AB5536"/>
    <w:rsid w:val="00AB55CE"/>
    <w:rsid w:val="00AB6DEC"/>
    <w:rsid w:val="00AB7344"/>
    <w:rsid w:val="00AB73F6"/>
    <w:rsid w:val="00AC012F"/>
    <w:rsid w:val="00AC089F"/>
    <w:rsid w:val="00AC08EB"/>
    <w:rsid w:val="00AC0D14"/>
    <w:rsid w:val="00AC33BB"/>
    <w:rsid w:val="00AC3FA3"/>
    <w:rsid w:val="00AC4542"/>
    <w:rsid w:val="00AC4C1B"/>
    <w:rsid w:val="00AC5545"/>
    <w:rsid w:val="00AD17FB"/>
    <w:rsid w:val="00AD5D52"/>
    <w:rsid w:val="00AD5F67"/>
    <w:rsid w:val="00AD72D4"/>
    <w:rsid w:val="00AD77C6"/>
    <w:rsid w:val="00AE0BD7"/>
    <w:rsid w:val="00AE0E2E"/>
    <w:rsid w:val="00AE153A"/>
    <w:rsid w:val="00AE187A"/>
    <w:rsid w:val="00AE1D9A"/>
    <w:rsid w:val="00AE2787"/>
    <w:rsid w:val="00AE34BE"/>
    <w:rsid w:val="00AE4ED7"/>
    <w:rsid w:val="00AE4EF5"/>
    <w:rsid w:val="00AE545F"/>
    <w:rsid w:val="00AE58E2"/>
    <w:rsid w:val="00AE67E3"/>
    <w:rsid w:val="00AE6A83"/>
    <w:rsid w:val="00AF056A"/>
    <w:rsid w:val="00AF0595"/>
    <w:rsid w:val="00AF3AEA"/>
    <w:rsid w:val="00AF5482"/>
    <w:rsid w:val="00B00B28"/>
    <w:rsid w:val="00B00F3F"/>
    <w:rsid w:val="00B01331"/>
    <w:rsid w:val="00B01BF8"/>
    <w:rsid w:val="00B024AE"/>
    <w:rsid w:val="00B02AC8"/>
    <w:rsid w:val="00B04EB1"/>
    <w:rsid w:val="00B05D2C"/>
    <w:rsid w:val="00B10315"/>
    <w:rsid w:val="00B10AB8"/>
    <w:rsid w:val="00B10B6E"/>
    <w:rsid w:val="00B10BF1"/>
    <w:rsid w:val="00B11EA5"/>
    <w:rsid w:val="00B12990"/>
    <w:rsid w:val="00B13991"/>
    <w:rsid w:val="00B14817"/>
    <w:rsid w:val="00B14E0C"/>
    <w:rsid w:val="00B15ABE"/>
    <w:rsid w:val="00B17F06"/>
    <w:rsid w:val="00B17FA0"/>
    <w:rsid w:val="00B214D2"/>
    <w:rsid w:val="00B21531"/>
    <w:rsid w:val="00B22334"/>
    <w:rsid w:val="00B23487"/>
    <w:rsid w:val="00B24C31"/>
    <w:rsid w:val="00B24F5C"/>
    <w:rsid w:val="00B2526F"/>
    <w:rsid w:val="00B25942"/>
    <w:rsid w:val="00B25BC9"/>
    <w:rsid w:val="00B2618A"/>
    <w:rsid w:val="00B304F9"/>
    <w:rsid w:val="00B32033"/>
    <w:rsid w:val="00B322D9"/>
    <w:rsid w:val="00B32595"/>
    <w:rsid w:val="00B3285C"/>
    <w:rsid w:val="00B334A8"/>
    <w:rsid w:val="00B33F7D"/>
    <w:rsid w:val="00B37F69"/>
    <w:rsid w:val="00B41200"/>
    <w:rsid w:val="00B445CF"/>
    <w:rsid w:val="00B458C0"/>
    <w:rsid w:val="00B45905"/>
    <w:rsid w:val="00B4654C"/>
    <w:rsid w:val="00B50842"/>
    <w:rsid w:val="00B5191F"/>
    <w:rsid w:val="00B51C49"/>
    <w:rsid w:val="00B521F0"/>
    <w:rsid w:val="00B55CA2"/>
    <w:rsid w:val="00B5606B"/>
    <w:rsid w:val="00B563A4"/>
    <w:rsid w:val="00B56887"/>
    <w:rsid w:val="00B57552"/>
    <w:rsid w:val="00B615EC"/>
    <w:rsid w:val="00B61D00"/>
    <w:rsid w:val="00B62177"/>
    <w:rsid w:val="00B63131"/>
    <w:rsid w:val="00B63EDE"/>
    <w:rsid w:val="00B64F91"/>
    <w:rsid w:val="00B65E57"/>
    <w:rsid w:val="00B6608A"/>
    <w:rsid w:val="00B70243"/>
    <w:rsid w:val="00B714AF"/>
    <w:rsid w:val="00B71D69"/>
    <w:rsid w:val="00B72E10"/>
    <w:rsid w:val="00B7334B"/>
    <w:rsid w:val="00B74356"/>
    <w:rsid w:val="00B74B43"/>
    <w:rsid w:val="00B74D44"/>
    <w:rsid w:val="00B75542"/>
    <w:rsid w:val="00B77233"/>
    <w:rsid w:val="00B77F5B"/>
    <w:rsid w:val="00B82FAC"/>
    <w:rsid w:val="00B8411E"/>
    <w:rsid w:val="00B87AB9"/>
    <w:rsid w:val="00B900D6"/>
    <w:rsid w:val="00B94813"/>
    <w:rsid w:val="00B94922"/>
    <w:rsid w:val="00B9511C"/>
    <w:rsid w:val="00B951E1"/>
    <w:rsid w:val="00B95D9D"/>
    <w:rsid w:val="00B96112"/>
    <w:rsid w:val="00B96973"/>
    <w:rsid w:val="00B9748B"/>
    <w:rsid w:val="00BA0546"/>
    <w:rsid w:val="00BA0D65"/>
    <w:rsid w:val="00BA19CC"/>
    <w:rsid w:val="00BA69E2"/>
    <w:rsid w:val="00BA6F13"/>
    <w:rsid w:val="00BA7685"/>
    <w:rsid w:val="00BA7B22"/>
    <w:rsid w:val="00BB06B9"/>
    <w:rsid w:val="00BB06CF"/>
    <w:rsid w:val="00BB07A7"/>
    <w:rsid w:val="00BB0D6F"/>
    <w:rsid w:val="00BB14F6"/>
    <w:rsid w:val="00BB322D"/>
    <w:rsid w:val="00BB41E4"/>
    <w:rsid w:val="00BB477B"/>
    <w:rsid w:val="00BB695B"/>
    <w:rsid w:val="00BB7413"/>
    <w:rsid w:val="00BC02C6"/>
    <w:rsid w:val="00BC0699"/>
    <w:rsid w:val="00BC1487"/>
    <w:rsid w:val="00BC180C"/>
    <w:rsid w:val="00BC63EB"/>
    <w:rsid w:val="00BC6B8C"/>
    <w:rsid w:val="00BC7D7E"/>
    <w:rsid w:val="00BC7DA6"/>
    <w:rsid w:val="00BD0E54"/>
    <w:rsid w:val="00BD0F0D"/>
    <w:rsid w:val="00BD4AEE"/>
    <w:rsid w:val="00BD4CBB"/>
    <w:rsid w:val="00BD7193"/>
    <w:rsid w:val="00BD7B0B"/>
    <w:rsid w:val="00BE045A"/>
    <w:rsid w:val="00BE3E2E"/>
    <w:rsid w:val="00BE4858"/>
    <w:rsid w:val="00BE5852"/>
    <w:rsid w:val="00BE6E83"/>
    <w:rsid w:val="00BE7882"/>
    <w:rsid w:val="00BE78E4"/>
    <w:rsid w:val="00BF25EA"/>
    <w:rsid w:val="00BF2BD7"/>
    <w:rsid w:val="00BF3F90"/>
    <w:rsid w:val="00BF4F93"/>
    <w:rsid w:val="00BF50C5"/>
    <w:rsid w:val="00BF79C2"/>
    <w:rsid w:val="00C00148"/>
    <w:rsid w:val="00C02185"/>
    <w:rsid w:val="00C03204"/>
    <w:rsid w:val="00C03A13"/>
    <w:rsid w:val="00C03C58"/>
    <w:rsid w:val="00C051DA"/>
    <w:rsid w:val="00C0604C"/>
    <w:rsid w:val="00C10392"/>
    <w:rsid w:val="00C105FA"/>
    <w:rsid w:val="00C1155C"/>
    <w:rsid w:val="00C11758"/>
    <w:rsid w:val="00C13F8C"/>
    <w:rsid w:val="00C153A3"/>
    <w:rsid w:val="00C1552C"/>
    <w:rsid w:val="00C15E12"/>
    <w:rsid w:val="00C1796D"/>
    <w:rsid w:val="00C2072D"/>
    <w:rsid w:val="00C2078C"/>
    <w:rsid w:val="00C20D22"/>
    <w:rsid w:val="00C21706"/>
    <w:rsid w:val="00C21C18"/>
    <w:rsid w:val="00C22B23"/>
    <w:rsid w:val="00C23303"/>
    <w:rsid w:val="00C236F1"/>
    <w:rsid w:val="00C2372A"/>
    <w:rsid w:val="00C23D63"/>
    <w:rsid w:val="00C24362"/>
    <w:rsid w:val="00C24571"/>
    <w:rsid w:val="00C24D5A"/>
    <w:rsid w:val="00C25CC1"/>
    <w:rsid w:val="00C26718"/>
    <w:rsid w:val="00C26AB8"/>
    <w:rsid w:val="00C26EF7"/>
    <w:rsid w:val="00C27297"/>
    <w:rsid w:val="00C307B2"/>
    <w:rsid w:val="00C3095D"/>
    <w:rsid w:val="00C30BA3"/>
    <w:rsid w:val="00C31B67"/>
    <w:rsid w:val="00C3211B"/>
    <w:rsid w:val="00C32D0D"/>
    <w:rsid w:val="00C33471"/>
    <w:rsid w:val="00C34AA0"/>
    <w:rsid w:val="00C36FD2"/>
    <w:rsid w:val="00C406A6"/>
    <w:rsid w:val="00C40BDB"/>
    <w:rsid w:val="00C4152C"/>
    <w:rsid w:val="00C4174D"/>
    <w:rsid w:val="00C41EF1"/>
    <w:rsid w:val="00C42CB1"/>
    <w:rsid w:val="00C434CD"/>
    <w:rsid w:val="00C43AFA"/>
    <w:rsid w:val="00C43D50"/>
    <w:rsid w:val="00C45112"/>
    <w:rsid w:val="00C46213"/>
    <w:rsid w:val="00C46BA0"/>
    <w:rsid w:val="00C478C9"/>
    <w:rsid w:val="00C509F3"/>
    <w:rsid w:val="00C5384E"/>
    <w:rsid w:val="00C53AA7"/>
    <w:rsid w:val="00C558BA"/>
    <w:rsid w:val="00C55955"/>
    <w:rsid w:val="00C563C4"/>
    <w:rsid w:val="00C5721C"/>
    <w:rsid w:val="00C60F1E"/>
    <w:rsid w:val="00C610F1"/>
    <w:rsid w:val="00C64B04"/>
    <w:rsid w:val="00C6553F"/>
    <w:rsid w:val="00C702D0"/>
    <w:rsid w:val="00C71E7C"/>
    <w:rsid w:val="00C72A1D"/>
    <w:rsid w:val="00C735FE"/>
    <w:rsid w:val="00C73E08"/>
    <w:rsid w:val="00C73F35"/>
    <w:rsid w:val="00C74EAC"/>
    <w:rsid w:val="00C7697F"/>
    <w:rsid w:val="00C8109B"/>
    <w:rsid w:val="00C81229"/>
    <w:rsid w:val="00C813A3"/>
    <w:rsid w:val="00C81FAF"/>
    <w:rsid w:val="00C82A0C"/>
    <w:rsid w:val="00C84795"/>
    <w:rsid w:val="00C84A33"/>
    <w:rsid w:val="00C86D38"/>
    <w:rsid w:val="00C87472"/>
    <w:rsid w:val="00C9084C"/>
    <w:rsid w:val="00C90FE9"/>
    <w:rsid w:val="00C91193"/>
    <w:rsid w:val="00C9197B"/>
    <w:rsid w:val="00C91D56"/>
    <w:rsid w:val="00C91E4C"/>
    <w:rsid w:val="00C94128"/>
    <w:rsid w:val="00C95645"/>
    <w:rsid w:val="00C9771D"/>
    <w:rsid w:val="00C9785A"/>
    <w:rsid w:val="00C97B8F"/>
    <w:rsid w:val="00CA1311"/>
    <w:rsid w:val="00CA1AAC"/>
    <w:rsid w:val="00CA2455"/>
    <w:rsid w:val="00CA2E84"/>
    <w:rsid w:val="00CA3659"/>
    <w:rsid w:val="00CA4281"/>
    <w:rsid w:val="00CA4FBB"/>
    <w:rsid w:val="00CA53F6"/>
    <w:rsid w:val="00CA56D6"/>
    <w:rsid w:val="00CA59D0"/>
    <w:rsid w:val="00CA7CC3"/>
    <w:rsid w:val="00CB1341"/>
    <w:rsid w:val="00CB3A69"/>
    <w:rsid w:val="00CB4DE0"/>
    <w:rsid w:val="00CB5144"/>
    <w:rsid w:val="00CB5FE5"/>
    <w:rsid w:val="00CB6111"/>
    <w:rsid w:val="00CB66E3"/>
    <w:rsid w:val="00CC0105"/>
    <w:rsid w:val="00CC0E86"/>
    <w:rsid w:val="00CC1B94"/>
    <w:rsid w:val="00CC1D42"/>
    <w:rsid w:val="00CC22F6"/>
    <w:rsid w:val="00CC3DA2"/>
    <w:rsid w:val="00CC3EFE"/>
    <w:rsid w:val="00CC4DA4"/>
    <w:rsid w:val="00CC5571"/>
    <w:rsid w:val="00CC60C9"/>
    <w:rsid w:val="00CC7BA1"/>
    <w:rsid w:val="00CD00F4"/>
    <w:rsid w:val="00CD1B13"/>
    <w:rsid w:val="00CD1F59"/>
    <w:rsid w:val="00CD28B7"/>
    <w:rsid w:val="00CD2BE6"/>
    <w:rsid w:val="00CD34C5"/>
    <w:rsid w:val="00CD3AD2"/>
    <w:rsid w:val="00CD3F97"/>
    <w:rsid w:val="00CD4334"/>
    <w:rsid w:val="00CD5273"/>
    <w:rsid w:val="00CD5AD7"/>
    <w:rsid w:val="00CD5E1E"/>
    <w:rsid w:val="00CD6117"/>
    <w:rsid w:val="00CD7124"/>
    <w:rsid w:val="00CD74F6"/>
    <w:rsid w:val="00CE088A"/>
    <w:rsid w:val="00CE1855"/>
    <w:rsid w:val="00CE2F08"/>
    <w:rsid w:val="00CE49EF"/>
    <w:rsid w:val="00CE5146"/>
    <w:rsid w:val="00CE5929"/>
    <w:rsid w:val="00CE6512"/>
    <w:rsid w:val="00CE738E"/>
    <w:rsid w:val="00CE7AD7"/>
    <w:rsid w:val="00CF01C2"/>
    <w:rsid w:val="00CF29C4"/>
    <w:rsid w:val="00CF39F8"/>
    <w:rsid w:val="00CF3BB9"/>
    <w:rsid w:val="00CF43BE"/>
    <w:rsid w:val="00CF4658"/>
    <w:rsid w:val="00CF53D0"/>
    <w:rsid w:val="00CF6D23"/>
    <w:rsid w:val="00CF71DB"/>
    <w:rsid w:val="00D00A73"/>
    <w:rsid w:val="00D02EE5"/>
    <w:rsid w:val="00D02F50"/>
    <w:rsid w:val="00D0496D"/>
    <w:rsid w:val="00D056BF"/>
    <w:rsid w:val="00D071D3"/>
    <w:rsid w:val="00D10F42"/>
    <w:rsid w:val="00D11117"/>
    <w:rsid w:val="00D11C12"/>
    <w:rsid w:val="00D11D72"/>
    <w:rsid w:val="00D13EA9"/>
    <w:rsid w:val="00D14257"/>
    <w:rsid w:val="00D14890"/>
    <w:rsid w:val="00D148EF"/>
    <w:rsid w:val="00D1794A"/>
    <w:rsid w:val="00D22D6D"/>
    <w:rsid w:val="00D2310D"/>
    <w:rsid w:val="00D23A10"/>
    <w:rsid w:val="00D254F2"/>
    <w:rsid w:val="00D25568"/>
    <w:rsid w:val="00D332E2"/>
    <w:rsid w:val="00D33C77"/>
    <w:rsid w:val="00D36104"/>
    <w:rsid w:val="00D36465"/>
    <w:rsid w:val="00D365D6"/>
    <w:rsid w:val="00D368BE"/>
    <w:rsid w:val="00D42552"/>
    <w:rsid w:val="00D429E8"/>
    <w:rsid w:val="00D4308D"/>
    <w:rsid w:val="00D44DE4"/>
    <w:rsid w:val="00D44DF3"/>
    <w:rsid w:val="00D466E3"/>
    <w:rsid w:val="00D47104"/>
    <w:rsid w:val="00D471B9"/>
    <w:rsid w:val="00D476C5"/>
    <w:rsid w:val="00D4777A"/>
    <w:rsid w:val="00D47A83"/>
    <w:rsid w:val="00D50412"/>
    <w:rsid w:val="00D51B62"/>
    <w:rsid w:val="00D51E5D"/>
    <w:rsid w:val="00D53C93"/>
    <w:rsid w:val="00D5485B"/>
    <w:rsid w:val="00D54A58"/>
    <w:rsid w:val="00D55C92"/>
    <w:rsid w:val="00D564E0"/>
    <w:rsid w:val="00D576C0"/>
    <w:rsid w:val="00D57F01"/>
    <w:rsid w:val="00D64651"/>
    <w:rsid w:val="00D663EF"/>
    <w:rsid w:val="00D6713A"/>
    <w:rsid w:val="00D6718A"/>
    <w:rsid w:val="00D671B3"/>
    <w:rsid w:val="00D67410"/>
    <w:rsid w:val="00D67F21"/>
    <w:rsid w:val="00D70964"/>
    <w:rsid w:val="00D70E4F"/>
    <w:rsid w:val="00D71A8A"/>
    <w:rsid w:val="00D72136"/>
    <w:rsid w:val="00D73B7E"/>
    <w:rsid w:val="00D764C4"/>
    <w:rsid w:val="00D76EA3"/>
    <w:rsid w:val="00D77814"/>
    <w:rsid w:val="00D804EC"/>
    <w:rsid w:val="00D80CDF"/>
    <w:rsid w:val="00D83EDA"/>
    <w:rsid w:val="00D8448A"/>
    <w:rsid w:val="00D84FCC"/>
    <w:rsid w:val="00D84FDA"/>
    <w:rsid w:val="00D850AF"/>
    <w:rsid w:val="00D8658F"/>
    <w:rsid w:val="00D865C4"/>
    <w:rsid w:val="00D86C05"/>
    <w:rsid w:val="00D90101"/>
    <w:rsid w:val="00D9063B"/>
    <w:rsid w:val="00D93D6B"/>
    <w:rsid w:val="00D94EB3"/>
    <w:rsid w:val="00D95A54"/>
    <w:rsid w:val="00D96DE1"/>
    <w:rsid w:val="00D97647"/>
    <w:rsid w:val="00D9793E"/>
    <w:rsid w:val="00DA0B6E"/>
    <w:rsid w:val="00DA114F"/>
    <w:rsid w:val="00DA1913"/>
    <w:rsid w:val="00DA2B0B"/>
    <w:rsid w:val="00DA2BC7"/>
    <w:rsid w:val="00DA2E79"/>
    <w:rsid w:val="00DA31C3"/>
    <w:rsid w:val="00DA3382"/>
    <w:rsid w:val="00DA355C"/>
    <w:rsid w:val="00DA4998"/>
    <w:rsid w:val="00DA653E"/>
    <w:rsid w:val="00DB0D32"/>
    <w:rsid w:val="00DB1202"/>
    <w:rsid w:val="00DB2BF7"/>
    <w:rsid w:val="00DB3CB9"/>
    <w:rsid w:val="00DB4349"/>
    <w:rsid w:val="00DB46F0"/>
    <w:rsid w:val="00DB4F01"/>
    <w:rsid w:val="00DB5A70"/>
    <w:rsid w:val="00DB6DCF"/>
    <w:rsid w:val="00DB73D2"/>
    <w:rsid w:val="00DC1A44"/>
    <w:rsid w:val="00DC2FDE"/>
    <w:rsid w:val="00DC40B3"/>
    <w:rsid w:val="00DC44CB"/>
    <w:rsid w:val="00DC477F"/>
    <w:rsid w:val="00DC5347"/>
    <w:rsid w:val="00DC7074"/>
    <w:rsid w:val="00DC71AE"/>
    <w:rsid w:val="00DC7319"/>
    <w:rsid w:val="00DD10A3"/>
    <w:rsid w:val="00DD1460"/>
    <w:rsid w:val="00DD3745"/>
    <w:rsid w:val="00DD43BF"/>
    <w:rsid w:val="00DD5267"/>
    <w:rsid w:val="00DD6A31"/>
    <w:rsid w:val="00DD7988"/>
    <w:rsid w:val="00DE02B7"/>
    <w:rsid w:val="00DE039A"/>
    <w:rsid w:val="00DE0756"/>
    <w:rsid w:val="00DE0A41"/>
    <w:rsid w:val="00DE0DAB"/>
    <w:rsid w:val="00DE5FA6"/>
    <w:rsid w:val="00DF20D5"/>
    <w:rsid w:val="00DF53AA"/>
    <w:rsid w:val="00DF60F8"/>
    <w:rsid w:val="00DF649F"/>
    <w:rsid w:val="00E00462"/>
    <w:rsid w:val="00E00E6B"/>
    <w:rsid w:val="00E00F45"/>
    <w:rsid w:val="00E00F6E"/>
    <w:rsid w:val="00E0181E"/>
    <w:rsid w:val="00E01909"/>
    <w:rsid w:val="00E01B6E"/>
    <w:rsid w:val="00E04770"/>
    <w:rsid w:val="00E10635"/>
    <w:rsid w:val="00E135E9"/>
    <w:rsid w:val="00E147A5"/>
    <w:rsid w:val="00E1791E"/>
    <w:rsid w:val="00E2065E"/>
    <w:rsid w:val="00E22BCB"/>
    <w:rsid w:val="00E242CD"/>
    <w:rsid w:val="00E25113"/>
    <w:rsid w:val="00E27BDC"/>
    <w:rsid w:val="00E3134A"/>
    <w:rsid w:val="00E32C2B"/>
    <w:rsid w:val="00E32EF9"/>
    <w:rsid w:val="00E33691"/>
    <w:rsid w:val="00E34AA7"/>
    <w:rsid w:val="00E350E8"/>
    <w:rsid w:val="00E35BD7"/>
    <w:rsid w:val="00E35C32"/>
    <w:rsid w:val="00E36E0B"/>
    <w:rsid w:val="00E3746E"/>
    <w:rsid w:val="00E40B8D"/>
    <w:rsid w:val="00E42539"/>
    <w:rsid w:val="00E42759"/>
    <w:rsid w:val="00E44AC4"/>
    <w:rsid w:val="00E450D6"/>
    <w:rsid w:val="00E45386"/>
    <w:rsid w:val="00E464FF"/>
    <w:rsid w:val="00E5388C"/>
    <w:rsid w:val="00E556A4"/>
    <w:rsid w:val="00E5576C"/>
    <w:rsid w:val="00E558C3"/>
    <w:rsid w:val="00E560D7"/>
    <w:rsid w:val="00E60646"/>
    <w:rsid w:val="00E6097C"/>
    <w:rsid w:val="00E60A5B"/>
    <w:rsid w:val="00E63C9D"/>
    <w:rsid w:val="00E640C5"/>
    <w:rsid w:val="00E642EA"/>
    <w:rsid w:val="00E64941"/>
    <w:rsid w:val="00E64D44"/>
    <w:rsid w:val="00E64E7D"/>
    <w:rsid w:val="00E67B97"/>
    <w:rsid w:val="00E7006D"/>
    <w:rsid w:val="00E715F4"/>
    <w:rsid w:val="00E71E0C"/>
    <w:rsid w:val="00E74987"/>
    <w:rsid w:val="00E768D8"/>
    <w:rsid w:val="00E773EF"/>
    <w:rsid w:val="00E8071C"/>
    <w:rsid w:val="00E80FFF"/>
    <w:rsid w:val="00E812CA"/>
    <w:rsid w:val="00E845FC"/>
    <w:rsid w:val="00E846FB"/>
    <w:rsid w:val="00E911A4"/>
    <w:rsid w:val="00E91509"/>
    <w:rsid w:val="00E9168E"/>
    <w:rsid w:val="00E91EAD"/>
    <w:rsid w:val="00E9223D"/>
    <w:rsid w:val="00E93504"/>
    <w:rsid w:val="00E94188"/>
    <w:rsid w:val="00E9491E"/>
    <w:rsid w:val="00E95D4B"/>
    <w:rsid w:val="00E97049"/>
    <w:rsid w:val="00E974EC"/>
    <w:rsid w:val="00E97778"/>
    <w:rsid w:val="00E97B90"/>
    <w:rsid w:val="00EA1318"/>
    <w:rsid w:val="00EA3566"/>
    <w:rsid w:val="00EA41B1"/>
    <w:rsid w:val="00EA567D"/>
    <w:rsid w:val="00EB0346"/>
    <w:rsid w:val="00EB1F44"/>
    <w:rsid w:val="00EB5916"/>
    <w:rsid w:val="00EB61BD"/>
    <w:rsid w:val="00EC0D49"/>
    <w:rsid w:val="00EC1041"/>
    <w:rsid w:val="00EC1DAC"/>
    <w:rsid w:val="00EC3288"/>
    <w:rsid w:val="00EC534A"/>
    <w:rsid w:val="00EC569C"/>
    <w:rsid w:val="00EC7F6F"/>
    <w:rsid w:val="00ED05FE"/>
    <w:rsid w:val="00ED21CC"/>
    <w:rsid w:val="00ED2975"/>
    <w:rsid w:val="00ED334C"/>
    <w:rsid w:val="00ED39BB"/>
    <w:rsid w:val="00ED4A55"/>
    <w:rsid w:val="00ED4A90"/>
    <w:rsid w:val="00ED4E3E"/>
    <w:rsid w:val="00ED5332"/>
    <w:rsid w:val="00ED6FA4"/>
    <w:rsid w:val="00ED7733"/>
    <w:rsid w:val="00EE299B"/>
    <w:rsid w:val="00EE391A"/>
    <w:rsid w:val="00EE3EBE"/>
    <w:rsid w:val="00EE5F74"/>
    <w:rsid w:val="00EE7D08"/>
    <w:rsid w:val="00EF0001"/>
    <w:rsid w:val="00EF05B8"/>
    <w:rsid w:val="00EF1AF2"/>
    <w:rsid w:val="00EF257C"/>
    <w:rsid w:val="00EF3667"/>
    <w:rsid w:val="00EF3AF7"/>
    <w:rsid w:val="00EF3C63"/>
    <w:rsid w:val="00EF55D9"/>
    <w:rsid w:val="00EF58AC"/>
    <w:rsid w:val="00EF675F"/>
    <w:rsid w:val="00EF6D0C"/>
    <w:rsid w:val="00EF7F2F"/>
    <w:rsid w:val="00F0041A"/>
    <w:rsid w:val="00F018CE"/>
    <w:rsid w:val="00F01ECA"/>
    <w:rsid w:val="00F021DB"/>
    <w:rsid w:val="00F0224D"/>
    <w:rsid w:val="00F031D6"/>
    <w:rsid w:val="00F03DC0"/>
    <w:rsid w:val="00F04A9D"/>
    <w:rsid w:val="00F06D8C"/>
    <w:rsid w:val="00F07917"/>
    <w:rsid w:val="00F10EE5"/>
    <w:rsid w:val="00F110D3"/>
    <w:rsid w:val="00F11AC7"/>
    <w:rsid w:val="00F11F8F"/>
    <w:rsid w:val="00F122BB"/>
    <w:rsid w:val="00F12CBC"/>
    <w:rsid w:val="00F13BCF"/>
    <w:rsid w:val="00F15C87"/>
    <w:rsid w:val="00F15DDD"/>
    <w:rsid w:val="00F1716B"/>
    <w:rsid w:val="00F218BF"/>
    <w:rsid w:val="00F22796"/>
    <w:rsid w:val="00F22F57"/>
    <w:rsid w:val="00F239BF"/>
    <w:rsid w:val="00F241A8"/>
    <w:rsid w:val="00F252FB"/>
    <w:rsid w:val="00F254DC"/>
    <w:rsid w:val="00F25C93"/>
    <w:rsid w:val="00F26979"/>
    <w:rsid w:val="00F31360"/>
    <w:rsid w:val="00F3277E"/>
    <w:rsid w:val="00F359FE"/>
    <w:rsid w:val="00F36A6C"/>
    <w:rsid w:val="00F3779F"/>
    <w:rsid w:val="00F41537"/>
    <w:rsid w:val="00F42CCC"/>
    <w:rsid w:val="00F4372A"/>
    <w:rsid w:val="00F438AA"/>
    <w:rsid w:val="00F4452F"/>
    <w:rsid w:val="00F44D59"/>
    <w:rsid w:val="00F4661D"/>
    <w:rsid w:val="00F46A70"/>
    <w:rsid w:val="00F4757A"/>
    <w:rsid w:val="00F47A2F"/>
    <w:rsid w:val="00F51324"/>
    <w:rsid w:val="00F558A3"/>
    <w:rsid w:val="00F563D2"/>
    <w:rsid w:val="00F567FC"/>
    <w:rsid w:val="00F56A33"/>
    <w:rsid w:val="00F57101"/>
    <w:rsid w:val="00F571A7"/>
    <w:rsid w:val="00F574F6"/>
    <w:rsid w:val="00F6010B"/>
    <w:rsid w:val="00F63554"/>
    <w:rsid w:val="00F6491F"/>
    <w:rsid w:val="00F6506A"/>
    <w:rsid w:val="00F65636"/>
    <w:rsid w:val="00F6671F"/>
    <w:rsid w:val="00F716C3"/>
    <w:rsid w:val="00F71D0A"/>
    <w:rsid w:val="00F7282B"/>
    <w:rsid w:val="00F729F7"/>
    <w:rsid w:val="00F7591C"/>
    <w:rsid w:val="00F75D48"/>
    <w:rsid w:val="00F774DE"/>
    <w:rsid w:val="00F77C95"/>
    <w:rsid w:val="00F80D7C"/>
    <w:rsid w:val="00F8303E"/>
    <w:rsid w:val="00F85939"/>
    <w:rsid w:val="00F9078B"/>
    <w:rsid w:val="00F939DB"/>
    <w:rsid w:val="00F93A50"/>
    <w:rsid w:val="00F94C49"/>
    <w:rsid w:val="00F95841"/>
    <w:rsid w:val="00F962D6"/>
    <w:rsid w:val="00F9743E"/>
    <w:rsid w:val="00F977CD"/>
    <w:rsid w:val="00FA17A9"/>
    <w:rsid w:val="00FA1B00"/>
    <w:rsid w:val="00FA2677"/>
    <w:rsid w:val="00FA2944"/>
    <w:rsid w:val="00FA2983"/>
    <w:rsid w:val="00FA2B81"/>
    <w:rsid w:val="00FA5091"/>
    <w:rsid w:val="00FA7277"/>
    <w:rsid w:val="00FB05B0"/>
    <w:rsid w:val="00FB1B44"/>
    <w:rsid w:val="00FB4D2D"/>
    <w:rsid w:val="00FB6E54"/>
    <w:rsid w:val="00FC1B3E"/>
    <w:rsid w:val="00FC21F6"/>
    <w:rsid w:val="00FC2D69"/>
    <w:rsid w:val="00FC36F0"/>
    <w:rsid w:val="00FC39B3"/>
    <w:rsid w:val="00FC3B0C"/>
    <w:rsid w:val="00FC5335"/>
    <w:rsid w:val="00FC721B"/>
    <w:rsid w:val="00FC7EFF"/>
    <w:rsid w:val="00FD0281"/>
    <w:rsid w:val="00FD1868"/>
    <w:rsid w:val="00FD2410"/>
    <w:rsid w:val="00FD389D"/>
    <w:rsid w:val="00FD3A30"/>
    <w:rsid w:val="00FD6952"/>
    <w:rsid w:val="00FD6EBB"/>
    <w:rsid w:val="00FD75D4"/>
    <w:rsid w:val="00FE420D"/>
    <w:rsid w:val="00FE47CB"/>
    <w:rsid w:val="00FE53C5"/>
    <w:rsid w:val="00FE61B6"/>
    <w:rsid w:val="00FE686F"/>
    <w:rsid w:val="00FE6C3E"/>
    <w:rsid w:val="00FE71BA"/>
    <w:rsid w:val="00FE7222"/>
    <w:rsid w:val="00FF2844"/>
    <w:rsid w:val="00FF301C"/>
    <w:rsid w:val="00FF3BEC"/>
    <w:rsid w:val="00FF4E7F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0BB6AFDF"/>
  <w15:docId w15:val="{95939817-0791-4981-A497-562689DA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2F7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  <w:lang w:val="fr-BE"/>
    </w:rPr>
  </w:style>
  <w:style w:type="paragraph" w:styleId="Titre1">
    <w:name w:val="heading 1"/>
    <w:basedOn w:val="Normal"/>
    <w:next w:val="Normal"/>
    <w:link w:val="Titre1Car"/>
    <w:uiPriority w:val="9"/>
    <w:qFormat/>
    <w:rsid w:val="000E0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0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link w:val="Corpsdetexte3Car"/>
    <w:uiPriority w:val="99"/>
    <w:semiHidden/>
    <w:unhideWhenUsed/>
    <w:rsid w:val="000E02F7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E02F7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Textedelespacerserv">
    <w:name w:val="Placeholder Text"/>
    <w:basedOn w:val="Policepardfaut"/>
    <w:uiPriority w:val="99"/>
    <w:semiHidden/>
    <w:rsid w:val="000E02F7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2F7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E02F7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0E02F7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  <w:style w:type="paragraph" w:styleId="Titre">
    <w:name w:val="Title"/>
    <w:basedOn w:val="Normal"/>
    <w:next w:val="Normal"/>
    <w:link w:val="TitreCar"/>
    <w:qFormat/>
    <w:rsid w:val="000F3FC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rsid w:val="000F3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0F3FC1"/>
    <w:rPr>
      <w:color w:val="8DC765" w:themeColor="hyperlink"/>
      <w:u w:val="single"/>
    </w:rPr>
  </w:style>
  <w:style w:type="character" w:styleId="Accentuationlgre">
    <w:name w:val="Subtle Emphasis"/>
    <w:basedOn w:val="Policepardfaut"/>
    <w:uiPriority w:val="19"/>
    <w:qFormat/>
    <w:rsid w:val="007C545E"/>
    <w:rPr>
      <w:i/>
      <w:iCs/>
      <w:color w:val="404040" w:themeColor="text1" w:themeTint="BF"/>
    </w:rPr>
  </w:style>
  <w:style w:type="character" w:styleId="lev">
    <w:name w:val="Strong"/>
    <w:basedOn w:val="Policepardfaut"/>
    <w:uiPriority w:val="22"/>
    <w:qFormat/>
    <w:rsid w:val="007C545E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2295B"/>
    <w:rPr>
      <w:color w:val="605E5C"/>
      <w:shd w:val="clear" w:color="auto" w:fill="E1DFDD"/>
    </w:rPr>
  </w:style>
  <w:style w:type="paragraph" w:customStyle="1" w:styleId="Default">
    <w:name w:val="Default"/>
    <w:rsid w:val="008F12E9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  <w:lang w:val="fr-BE"/>
    </w:rPr>
  </w:style>
  <w:style w:type="paragraph" w:styleId="En-tte">
    <w:name w:val="header"/>
    <w:basedOn w:val="Normal"/>
    <w:link w:val="En-tt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Pieddepage">
    <w:name w:val="footer"/>
    <w:basedOn w:val="Normal"/>
    <w:link w:val="Pieddepag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8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nk@faimetfroid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ima\AppData\Roaming\Microsoft\Templates\Menu%20de%20f&#234;te%20(soleil%20et%20sable).dotx" TargetMode="External"/></Relationships>
</file>

<file path=word/theme/theme1.xml><?xml version="1.0" encoding="utf-8"?>
<a:theme xmlns:a="http://schemas.openxmlformats.org/drawingml/2006/main" name="Theme2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A888F7D-ECEF-4917-8AAE-F553AAAF68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A2AEE9-353C-41FE-A146-4D5F63F29B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de fête (soleil et sable)</Template>
  <TotalTime>9044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Party menu (sun and sand design)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(sun and sand design)</dc:title>
  <dc:creator>Lambert</dc:creator>
  <cp:keywords/>
  <cp:lastModifiedBy>Kilani</cp:lastModifiedBy>
  <cp:revision>1624</cp:revision>
  <cp:lastPrinted>2024-11-04T09:04:00Z</cp:lastPrinted>
  <dcterms:created xsi:type="dcterms:W3CDTF">2015-01-07T16:27:00Z</dcterms:created>
  <dcterms:modified xsi:type="dcterms:W3CDTF">2025-04-28T08:48:00Z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TC102754629990</vt:lpwstr>
  </property>
</Properties>
</file>